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A265B7" w:rsidRPr="00516371" w14:paraId="6F7D6318" w14:textId="77777777" w:rsidTr="00650809">
        <w:trPr>
          <w:trHeight w:val="227"/>
          <w:jc w:val="center"/>
        </w:trPr>
        <w:tc>
          <w:tcPr>
            <w:tcW w:w="10206" w:type="dxa"/>
            <w:shd w:val="clear" w:color="auto" w:fill="C0C0C0"/>
            <w:vAlign w:val="center"/>
          </w:tcPr>
          <w:p w14:paraId="176DEF2E" w14:textId="72FC6D0E" w:rsidR="00A265B7" w:rsidRPr="00516371" w:rsidRDefault="00A265B7" w:rsidP="0048446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16371">
              <w:rPr>
                <w:rFonts w:ascii="Arial" w:hAnsi="Arial" w:cs="Arial"/>
                <w:b/>
                <w:sz w:val="18"/>
                <w:szCs w:val="18"/>
              </w:rPr>
              <w:t xml:space="preserve">1.- </w:t>
            </w:r>
            <w:r w:rsidR="00484466">
              <w:rPr>
                <w:rFonts w:ascii="Arial" w:hAnsi="Arial" w:cs="Arial"/>
                <w:b/>
                <w:sz w:val="18"/>
                <w:szCs w:val="18"/>
              </w:rPr>
              <w:t>Datos del solicitante</w:t>
            </w:r>
          </w:p>
        </w:tc>
      </w:tr>
    </w:tbl>
    <w:p w14:paraId="384F7014" w14:textId="77777777" w:rsidR="00A265B7" w:rsidRPr="00516371" w:rsidRDefault="00A265B7" w:rsidP="00A265B7">
      <w:pPr>
        <w:tabs>
          <w:tab w:val="left" w:pos="5073"/>
        </w:tabs>
        <w:rPr>
          <w:rFonts w:ascii="Arial" w:hAnsi="Arial" w:cs="Arial"/>
          <w:b/>
          <w:sz w:val="10"/>
          <w:szCs w:val="10"/>
        </w:rPr>
      </w:pPr>
    </w:p>
    <w:tbl>
      <w:tblPr>
        <w:tblW w:w="10206" w:type="dxa"/>
        <w:jc w:val="center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4" w:space="0" w:color="999999"/>
          <w:insideV w:val="single" w:sz="4" w:space="0" w:color="999999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58"/>
        <w:gridCol w:w="5112"/>
        <w:gridCol w:w="2836"/>
      </w:tblGrid>
      <w:tr w:rsidR="007B635B" w:rsidRPr="002846AC" w14:paraId="3543D6F4" w14:textId="77777777" w:rsidTr="002846AC">
        <w:trPr>
          <w:trHeight w:hRule="exact" w:val="227"/>
          <w:jc w:val="center"/>
        </w:trPr>
        <w:tc>
          <w:tcPr>
            <w:tcW w:w="2258" w:type="dxa"/>
            <w:vAlign w:val="center"/>
          </w:tcPr>
          <w:p w14:paraId="5A8B7985" w14:textId="66776863" w:rsidR="007B635B" w:rsidRPr="002846AC" w:rsidRDefault="007B635B" w:rsidP="00650809">
            <w:pPr>
              <w:rPr>
                <w:rFonts w:ascii="Arial" w:hAnsi="Arial" w:cs="Arial"/>
                <w:sz w:val="12"/>
                <w:szCs w:val="12"/>
                <w:lang w:val="pl-PL"/>
              </w:rPr>
            </w:pPr>
            <w:r w:rsidRPr="002846AC">
              <w:rPr>
                <w:rFonts w:ascii="Arial" w:hAnsi="Arial" w:cs="Arial"/>
                <w:sz w:val="12"/>
                <w:szCs w:val="12"/>
                <w:lang w:val="pl-PL"/>
              </w:rPr>
              <w:t>NIF</w:t>
            </w:r>
            <w:r w:rsidR="00340BB9" w:rsidRPr="002846AC">
              <w:rPr>
                <w:rFonts w:ascii="Arial" w:hAnsi="Arial" w:cs="Arial"/>
                <w:sz w:val="12"/>
                <w:szCs w:val="12"/>
                <w:u w:val="single"/>
                <w:lang w:val="pl-PL"/>
              </w:rPr>
              <w:t>/</w:t>
            </w:r>
            <w:r w:rsidRPr="002846AC">
              <w:rPr>
                <w:rFonts w:ascii="Arial" w:hAnsi="Arial" w:cs="Arial"/>
                <w:sz w:val="12"/>
                <w:szCs w:val="12"/>
                <w:lang w:val="pl-PL"/>
              </w:rPr>
              <w:t>NIE/N.º Pasaporte:</w:t>
            </w:r>
          </w:p>
        </w:tc>
        <w:tc>
          <w:tcPr>
            <w:tcW w:w="5112" w:type="dxa"/>
            <w:vAlign w:val="center"/>
          </w:tcPr>
          <w:p w14:paraId="33C1BD62" w14:textId="77777777" w:rsidR="007B635B" w:rsidRPr="002846AC" w:rsidRDefault="007B635B" w:rsidP="00650809">
            <w:pPr>
              <w:rPr>
                <w:rFonts w:ascii="Arial" w:hAnsi="Arial" w:cs="Arial"/>
                <w:sz w:val="12"/>
                <w:szCs w:val="12"/>
              </w:rPr>
            </w:pPr>
            <w:r w:rsidRPr="002846AC">
              <w:rPr>
                <w:rFonts w:ascii="Arial" w:hAnsi="Arial" w:cs="Arial"/>
                <w:sz w:val="12"/>
                <w:szCs w:val="12"/>
              </w:rPr>
              <w:t>Nombre y Apellidos o Razón Social :</w:t>
            </w:r>
          </w:p>
        </w:tc>
        <w:tc>
          <w:tcPr>
            <w:tcW w:w="2836" w:type="dxa"/>
            <w:vAlign w:val="center"/>
          </w:tcPr>
          <w:p w14:paraId="2A8B18D1" w14:textId="77777777" w:rsidR="007B635B" w:rsidRPr="002846AC" w:rsidRDefault="007B635B" w:rsidP="00650809">
            <w:pPr>
              <w:rPr>
                <w:rFonts w:ascii="Arial" w:hAnsi="Arial" w:cs="Arial"/>
                <w:sz w:val="12"/>
                <w:szCs w:val="12"/>
              </w:rPr>
            </w:pPr>
            <w:r w:rsidRPr="002846AC">
              <w:rPr>
                <w:rFonts w:ascii="Arial" w:hAnsi="Arial" w:cs="Arial"/>
                <w:sz w:val="12"/>
                <w:szCs w:val="12"/>
              </w:rPr>
              <w:t xml:space="preserve">CNAE Actividad </w:t>
            </w:r>
            <w:r w:rsidRPr="002846AC">
              <w:rPr>
                <w:rFonts w:ascii="Arial" w:hAnsi="Arial" w:cs="Arial"/>
                <w:i/>
                <w:sz w:val="12"/>
                <w:szCs w:val="12"/>
              </w:rPr>
              <w:t>(sólo para empresas)</w:t>
            </w:r>
            <w:r w:rsidRPr="002846AC">
              <w:rPr>
                <w:rFonts w:ascii="Arial" w:hAnsi="Arial" w:cs="Arial"/>
                <w:sz w:val="12"/>
                <w:szCs w:val="12"/>
              </w:rPr>
              <w:t>:</w:t>
            </w:r>
          </w:p>
        </w:tc>
      </w:tr>
      <w:tr w:rsidR="007B635B" w:rsidRPr="00516371" w14:paraId="3A75419E" w14:textId="77777777" w:rsidTr="002846AC">
        <w:trPr>
          <w:trHeight w:hRule="exact" w:val="340"/>
          <w:jc w:val="center"/>
        </w:trPr>
        <w:tc>
          <w:tcPr>
            <w:tcW w:w="2258" w:type="dxa"/>
            <w:vAlign w:val="center"/>
          </w:tcPr>
          <w:p w14:paraId="069A1DFE" w14:textId="15D78381" w:rsidR="007B635B" w:rsidRPr="004C1FD8" w:rsidRDefault="007B635B" w:rsidP="00D8424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bookmarkStart w:id="1" w:name="_GoBack"/>
            <w:r w:rsidR="00D8424B">
              <w:rPr>
                <w:rFonts w:ascii="Arial" w:hAnsi="Arial" w:cs="Arial"/>
                <w:sz w:val="16"/>
                <w:szCs w:val="16"/>
              </w:rPr>
              <w:t> </w:t>
            </w:r>
            <w:r w:rsidR="00D8424B">
              <w:rPr>
                <w:rFonts w:ascii="Arial" w:hAnsi="Arial" w:cs="Arial"/>
                <w:sz w:val="16"/>
                <w:szCs w:val="16"/>
              </w:rPr>
              <w:t> </w:t>
            </w:r>
            <w:r w:rsidR="00D8424B">
              <w:rPr>
                <w:rFonts w:ascii="Arial" w:hAnsi="Arial" w:cs="Arial"/>
                <w:sz w:val="16"/>
                <w:szCs w:val="16"/>
              </w:rPr>
              <w:t> </w:t>
            </w:r>
            <w:r w:rsidR="00D8424B">
              <w:rPr>
                <w:rFonts w:ascii="Arial" w:hAnsi="Arial" w:cs="Arial"/>
                <w:sz w:val="16"/>
                <w:szCs w:val="16"/>
              </w:rPr>
              <w:t> </w:t>
            </w:r>
            <w:r w:rsidR="00D8424B">
              <w:rPr>
                <w:rFonts w:ascii="Arial" w:hAnsi="Arial" w:cs="Arial"/>
                <w:sz w:val="16"/>
                <w:szCs w:val="16"/>
              </w:rPr>
              <w:t> </w:t>
            </w:r>
            <w:bookmarkEnd w:id="1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0"/>
          </w:p>
        </w:tc>
        <w:tc>
          <w:tcPr>
            <w:tcW w:w="5112" w:type="dxa"/>
            <w:vAlign w:val="center"/>
          </w:tcPr>
          <w:p w14:paraId="617D5A76" w14:textId="77777777" w:rsidR="007B635B" w:rsidRPr="004C1FD8" w:rsidRDefault="007B635B" w:rsidP="00650809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836" w:type="dxa"/>
            <w:vAlign w:val="center"/>
          </w:tcPr>
          <w:p w14:paraId="21043BC2" w14:textId="77777777" w:rsidR="007B635B" w:rsidRPr="004C1FD8" w:rsidRDefault="007B635B" w:rsidP="00650809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14:paraId="229CC8F3" w14:textId="5DCF2FDD" w:rsidR="007A6835" w:rsidRDefault="007A6835" w:rsidP="00A265B7">
      <w:pPr>
        <w:jc w:val="both"/>
        <w:rPr>
          <w:rFonts w:ascii="Arial" w:hAnsi="Arial" w:cs="Arial"/>
          <w:b/>
          <w:sz w:val="10"/>
          <w:szCs w:val="10"/>
          <w:u w:val="single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shd w:val="clear" w:color="auto" w:fill="BFBFBF" w:themeFill="background1" w:themeFillShade="BF"/>
        <w:tblLook w:val="01E0" w:firstRow="1" w:lastRow="1" w:firstColumn="1" w:lastColumn="1" w:noHBand="0" w:noVBand="0"/>
      </w:tblPr>
      <w:tblGrid>
        <w:gridCol w:w="10206"/>
      </w:tblGrid>
      <w:tr w:rsidR="00790A7D" w:rsidRPr="00516371" w14:paraId="0A7A2EB0" w14:textId="77777777" w:rsidTr="00AA382D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41418AE4" w14:textId="77777777" w:rsidR="00790A7D" w:rsidRPr="00516371" w:rsidRDefault="00790A7D" w:rsidP="00AA382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16371">
              <w:rPr>
                <w:rFonts w:ascii="Arial" w:hAnsi="Arial" w:cs="Arial"/>
                <w:b/>
                <w:sz w:val="18"/>
                <w:szCs w:val="18"/>
              </w:rPr>
              <w:t xml:space="preserve">2.- Datos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del representante legal: </w:t>
            </w:r>
            <w:r w:rsidRPr="00A92307">
              <w:rPr>
                <w:rFonts w:ascii="Arial" w:hAnsi="Arial" w:cs="Arial"/>
                <w:i/>
                <w:sz w:val="14"/>
                <w:szCs w:val="18"/>
              </w:rPr>
              <w:t>(cumplimentar solo en caso de que el solicitante actúe por medio de representante</w:t>
            </w:r>
            <w:r>
              <w:rPr>
                <w:rFonts w:ascii="Arial" w:hAnsi="Arial" w:cs="Arial"/>
                <w:i/>
                <w:sz w:val="14"/>
                <w:szCs w:val="18"/>
              </w:rPr>
              <w:t xml:space="preserve"> legal)</w:t>
            </w:r>
          </w:p>
        </w:tc>
      </w:tr>
    </w:tbl>
    <w:p w14:paraId="0C5DD1F5" w14:textId="77777777" w:rsidR="00790A7D" w:rsidRPr="00CD2C05" w:rsidRDefault="00790A7D" w:rsidP="00790A7D">
      <w:pPr>
        <w:spacing w:line="276" w:lineRule="auto"/>
        <w:rPr>
          <w:rFonts w:ascii="Arial" w:hAnsi="Arial" w:cs="Arial"/>
          <w:sz w:val="8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36"/>
        <w:gridCol w:w="3270"/>
      </w:tblGrid>
      <w:tr w:rsidR="002846AC" w:rsidRPr="002846AC" w14:paraId="2A19EC47" w14:textId="77777777" w:rsidTr="002846AC">
        <w:trPr>
          <w:trHeight w:hRule="exact" w:val="227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6A6A6" w:themeColor="background1" w:themeShade="A6"/>
              <w:right w:val="nil"/>
            </w:tcBorders>
            <w:vAlign w:val="center"/>
          </w:tcPr>
          <w:p w14:paraId="7FE5B33B" w14:textId="77777777" w:rsidR="002846AC" w:rsidRPr="002846AC" w:rsidRDefault="002846AC" w:rsidP="002846AC">
            <w:pPr>
              <w:spacing w:line="276" w:lineRule="auto"/>
              <w:rPr>
                <w:rFonts w:ascii="Arial" w:hAnsi="Arial" w:cs="Arial"/>
                <w:sz w:val="16"/>
              </w:rPr>
            </w:pPr>
            <w:r w:rsidRPr="002846AC">
              <w:rPr>
                <w:rFonts w:ascii="Arial" w:hAnsi="Arial" w:cs="Arial"/>
                <w:i/>
                <w:sz w:val="14"/>
                <w:szCs w:val="16"/>
              </w:rPr>
              <w:t>En caso de un representante, rellenar los campos (1). En caso de representación mancomunada rellenar ambos (1) y (2).</w:t>
            </w:r>
          </w:p>
        </w:tc>
      </w:tr>
      <w:tr w:rsidR="002846AC" w:rsidRPr="002846AC" w14:paraId="1FDA0EBE" w14:textId="77777777" w:rsidTr="002846AC">
        <w:trPr>
          <w:trHeight w:hRule="exact" w:val="227"/>
          <w:jc w:val="center"/>
        </w:trPr>
        <w:tc>
          <w:tcPr>
            <w:tcW w:w="6936" w:type="dxa"/>
            <w:tcBorders>
              <w:top w:val="single" w:sz="8" w:space="0" w:color="A6A6A6" w:themeColor="background1" w:themeShade="A6"/>
            </w:tcBorders>
            <w:vAlign w:val="center"/>
          </w:tcPr>
          <w:p w14:paraId="3F8A18F7" w14:textId="77777777" w:rsidR="002846AC" w:rsidRPr="002846AC" w:rsidRDefault="002846AC" w:rsidP="002846AC">
            <w:pPr>
              <w:spacing w:line="276" w:lineRule="auto"/>
              <w:rPr>
                <w:rFonts w:ascii="Arial" w:hAnsi="Arial" w:cs="Arial"/>
                <w:sz w:val="12"/>
                <w:szCs w:val="16"/>
              </w:rPr>
            </w:pPr>
            <w:r w:rsidRPr="002846AC">
              <w:rPr>
                <w:rFonts w:ascii="Arial" w:hAnsi="Arial" w:cs="Arial"/>
                <w:sz w:val="12"/>
                <w:szCs w:val="16"/>
              </w:rPr>
              <w:t>Nombre y apellidos</w:t>
            </w:r>
            <w:r w:rsidRPr="002846AC">
              <w:rPr>
                <w:rFonts w:ascii="Arial" w:hAnsi="Arial" w:cs="Arial"/>
                <w:sz w:val="12"/>
                <w:szCs w:val="16"/>
                <w:vertAlign w:val="superscript"/>
              </w:rPr>
              <w:t>(1)</w:t>
            </w:r>
            <w:r w:rsidRPr="002846AC">
              <w:rPr>
                <w:rFonts w:ascii="Arial" w:hAnsi="Arial" w:cs="Arial"/>
                <w:sz w:val="12"/>
                <w:szCs w:val="16"/>
              </w:rPr>
              <w:t>:</w:t>
            </w:r>
          </w:p>
        </w:tc>
        <w:tc>
          <w:tcPr>
            <w:tcW w:w="3270" w:type="dxa"/>
            <w:tcBorders>
              <w:top w:val="single" w:sz="8" w:space="0" w:color="A6A6A6" w:themeColor="background1" w:themeShade="A6"/>
            </w:tcBorders>
            <w:vAlign w:val="center"/>
          </w:tcPr>
          <w:p w14:paraId="2FEC85E9" w14:textId="77777777" w:rsidR="002846AC" w:rsidRPr="002846AC" w:rsidRDefault="002846AC" w:rsidP="002846AC">
            <w:pPr>
              <w:spacing w:line="276" w:lineRule="auto"/>
              <w:rPr>
                <w:rFonts w:ascii="Arial" w:hAnsi="Arial" w:cs="Arial"/>
                <w:sz w:val="12"/>
                <w:szCs w:val="16"/>
                <w:lang w:val="pl-PL"/>
              </w:rPr>
            </w:pPr>
            <w:r w:rsidRPr="002846AC">
              <w:rPr>
                <w:rFonts w:ascii="Arial" w:hAnsi="Arial" w:cs="Arial"/>
                <w:sz w:val="12"/>
                <w:szCs w:val="16"/>
                <w:lang w:val="pl-PL"/>
              </w:rPr>
              <w:t>DNI/NIE/NIF/Pasaporte</w:t>
            </w:r>
            <w:r w:rsidRPr="002846AC">
              <w:rPr>
                <w:rFonts w:ascii="Arial" w:hAnsi="Arial" w:cs="Arial"/>
                <w:sz w:val="12"/>
                <w:szCs w:val="16"/>
                <w:vertAlign w:val="superscript"/>
              </w:rPr>
              <w:t>(1)</w:t>
            </w:r>
            <w:r w:rsidRPr="002846AC">
              <w:rPr>
                <w:rFonts w:ascii="Arial" w:hAnsi="Arial" w:cs="Arial"/>
                <w:sz w:val="12"/>
                <w:szCs w:val="16"/>
                <w:lang w:val="pl-PL"/>
              </w:rPr>
              <w:t>:</w:t>
            </w:r>
            <w:r w:rsidRPr="002846AC">
              <w:rPr>
                <w:rFonts w:ascii="Arial" w:hAnsi="Arial" w:cs="Arial"/>
                <w:sz w:val="12"/>
                <w:szCs w:val="16"/>
              </w:rPr>
              <w:t xml:space="preserve"> </w:t>
            </w:r>
          </w:p>
        </w:tc>
      </w:tr>
      <w:tr w:rsidR="002846AC" w:rsidRPr="002846AC" w14:paraId="329854C6" w14:textId="77777777" w:rsidTr="002846AC">
        <w:trPr>
          <w:trHeight w:val="340"/>
          <w:jc w:val="center"/>
        </w:trPr>
        <w:tc>
          <w:tcPr>
            <w:tcW w:w="6936" w:type="dxa"/>
            <w:vAlign w:val="center"/>
          </w:tcPr>
          <w:p w14:paraId="0B74535D" w14:textId="77777777" w:rsidR="002846AC" w:rsidRPr="002846AC" w:rsidRDefault="002846AC" w:rsidP="002846AC">
            <w:pPr>
              <w:spacing w:line="276" w:lineRule="auto"/>
              <w:rPr>
                <w:rFonts w:ascii="Arial" w:hAnsi="Arial" w:cs="Arial"/>
                <w:b/>
              </w:rPr>
            </w:pP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270" w:type="dxa"/>
            <w:vAlign w:val="center"/>
          </w:tcPr>
          <w:p w14:paraId="08AEBD14" w14:textId="77777777" w:rsidR="002846AC" w:rsidRPr="002846AC" w:rsidRDefault="002846AC" w:rsidP="002846AC">
            <w:pPr>
              <w:spacing w:line="276" w:lineRule="auto"/>
              <w:rPr>
                <w:rFonts w:ascii="Arial" w:hAnsi="Arial" w:cs="Arial"/>
                <w:b/>
              </w:rPr>
            </w:pP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2846AC" w:rsidRPr="002846AC" w14:paraId="2DB45375" w14:textId="77777777" w:rsidTr="002846AC">
        <w:trPr>
          <w:trHeight w:hRule="exact" w:val="227"/>
          <w:jc w:val="center"/>
        </w:trPr>
        <w:tc>
          <w:tcPr>
            <w:tcW w:w="6936" w:type="dxa"/>
            <w:vAlign w:val="center"/>
          </w:tcPr>
          <w:p w14:paraId="18F905BA" w14:textId="77777777" w:rsidR="002846AC" w:rsidRPr="002846AC" w:rsidRDefault="002846AC" w:rsidP="002846AC">
            <w:pPr>
              <w:spacing w:line="276" w:lineRule="auto"/>
              <w:rPr>
                <w:rFonts w:ascii="Arial" w:hAnsi="Arial" w:cs="Arial"/>
                <w:b/>
                <w:sz w:val="12"/>
                <w:szCs w:val="16"/>
              </w:rPr>
            </w:pPr>
            <w:r w:rsidRPr="002846AC">
              <w:rPr>
                <w:rFonts w:ascii="Arial" w:hAnsi="Arial" w:cs="Arial"/>
                <w:sz w:val="12"/>
                <w:szCs w:val="16"/>
              </w:rPr>
              <w:t>Nombre y apellidos</w:t>
            </w:r>
            <w:r w:rsidRPr="002846AC">
              <w:rPr>
                <w:rFonts w:ascii="Arial" w:hAnsi="Arial" w:cs="Arial"/>
                <w:sz w:val="12"/>
                <w:szCs w:val="16"/>
                <w:vertAlign w:val="superscript"/>
              </w:rPr>
              <w:t>(2)</w:t>
            </w:r>
            <w:r w:rsidRPr="002846AC">
              <w:rPr>
                <w:rFonts w:ascii="Arial" w:hAnsi="Arial" w:cs="Arial"/>
                <w:sz w:val="12"/>
                <w:szCs w:val="16"/>
              </w:rPr>
              <w:t>:</w:t>
            </w:r>
          </w:p>
        </w:tc>
        <w:tc>
          <w:tcPr>
            <w:tcW w:w="3270" w:type="dxa"/>
            <w:vAlign w:val="center"/>
          </w:tcPr>
          <w:p w14:paraId="245D6339" w14:textId="77777777" w:rsidR="002846AC" w:rsidRPr="002846AC" w:rsidRDefault="002846AC" w:rsidP="002846AC">
            <w:pPr>
              <w:spacing w:line="276" w:lineRule="auto"/>
              <w:rPr>
                <w:rFonts w:ascii="Arial" w:hAnsi="Arial" w:cs="Arial"/>
                <w:b/>
                <w:sz w:val="12"/>
                <w:szCs w:val="16"/>
              </w:rPr>
            </w:pPr>
            <w:r w:rsidRPr="002846AC">
              <w:rPr>
                <w:rFonts w:ascii="Arial" w:hAnsi="Arial" w:cs="Arial"/>
                <w:sz w:val="12"/>
                <w:szCs w:val="16"/>
                <w:lang w:val="pl-PL"/>
              </w:rPr>
              <w:t>DNI/NIE/NIF/Pasaporte</w:t>
            </w:r>
            <w:r w:rsidRPr="002846AC">
              <w:rPr>
                <w:rFonts w:ascii="Arial" w:hAnsi="Arial" w:cs="Arial"/>
                <w:sz w:val="12"/>
                <w:szCs w:val="16"/>
                <w:vertAlign w:val="superscript"/>
              </w:rPr>
              <w:t>(2)</w:t>
            </w:r>
            <w:r w:rsidRPr="002846AC">
              <w:rPr>
                <w:rFonts w:ascii="Arial" w:hAnsi="Arial" w:cs="Arial"/>
                <w:sz w:val="12"/>
                <w:szCs w:val="16"/>
                <w:lang w:val="pl-PL"/>
              </w:rPr>
              <w:t>:</w:t>
            </w:r>
            <w:r w:rsidRPr="002846AC">
              <w:rPr>
                <w:rFonts w:ascii="Arial" w:hAnsi="Arial" w:cs="Arial"/>
                <w:sz w:val="12"/>
                <w:szCs w:val="16"/>
              </w:rPr>
              <w:t xml:space="preserve"> </w:t>
            </w:r>
          </w:p>
        </w:tc>
      </w:tr>
      <w:tr w:rsidR="002846AC" w:rsidRPr="002846AC" w14:paraId="426A8F83" w14:textId="77777777" w:rsidTr="002846AC">
        <w:trPr>
          <w:trHeight w:val="340"/>
          <w:jc w:val="center"/>
        </w:trPr>
        <w:tc>
          <w:tcPr>
            <w:tcW w:w="6936" w:type="dxa"/>
            <w:vAlign w:val="center"/>
          </w:tcPr>
          <w:p w14:paraId="79F2697F" w14:textId="77777777" w:rsidR="002846AC" w:rsidRPr="002846AC" w:rsidRDefault="002846AC" w:rsidP="002846AC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270" w:type="dxa"/>
            <w:vAlign w:val="center"/>
          </w:tcPr>
          <w:p w14:paraId="63C61D9A" w14:textId="77777777" w:rsidR="002846AC" w:rsidRPr="002846AC" w:rsidRDefault="002846AC" w:rsidP="002846AC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14:paraId="30A5482F" w14:textId="77777777" w:rsidR="002846AC" w:rsidRPr="002846AC" w:rsidRDefault="002846AC" w:rsidP="00790A7D">
      <w:pPr>
        <w:spacing w:line="276" w:lineRule="auto"/>
        <w:ind w:right="198"/>
        <w:jc w:val="both"/>
        <w:rPr>
          <w:rFonts w:ascii="Arial" w:hAnsi="Arial" w:cs="Arial"/>
          <w:b/>
          <w:sz w:val="18"/>
          <w:szCs w:val="16"/>
        </w:rPr>
      </w:pPr>
    </w:p>
    <w:tbl>
      <w:tblPr>
        <w:tblW w:w="10207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shd w:val="clear" w:color="auto" w:fill="BFBFBF" w:themeFill="background1" w:themeFillShade="BF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7"/>
      </w:tblGrid>
      <w:tr w:rsidR="00790A7D" w:rsidRPr="009075C8" w14:paraId="0662CB38" w14:textId="77777777" w:rsidTr="00AA382D">
        <w:trPr>
          <w:trHeight w:hRule="exact" w:val="227"/>
          <w:jc w:val="center"/>
        </w:trPr>
        <w:tc>
          <w:tcPr>
            <w:tcW w:w="10207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705BA200" w14:textId="77777777" w:rsidR="00790A7D" w:rsidRPr="00C36173" w:rsidRDefault="00790A7D" w:rsidP="00AA382D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  <w:r w:rsidRPr="00516371">
              <w:rPr>
                <w:rFonts w:ascii="Arial" w:hAnsi="Arial" w:cs="Arial"/>
                <w:b/>
                <w:sz w:val="18"/>
                <w:szCs w:val="18"/>
              </w:rPr>
              <w:t xml:space="preserve">.- </w:t>
            </w:r>
            <w:r>
              <w:rPr>
                <w:rFonts w:ascii="Arial" w:hAnsi="Arial" w:cs="Arial"/>
                <w:b/>
                <w:sz w:val="18"/>
                <w:szCs w:val="18"/>
              </w:rPr>
              <w:t>Datos del proyecto:</w:t>
            </w:r>
          </w:p>
        </w:tc>
      </w:tr>
    </w:tbl>
    <w:p w14:paraId="171AE881" w14:textId="77777777" w:rsidR="00790A7D" w:rsidRPr="00CD2C05" w:rsidRDefault="00790A7D" w:rsidP="00790A7D">
      <w:pPr>
        <w:spacing w:line="276" w:lineRule="auto"/>
        <w:rPr>
          <w:rFonts w:ascii="Arial" w:hAnsi="Arial" w:cs="Arial"/>
          <w:sz w:val="8"/>
        </w:rPr>
      </w:pPr>
    </w:p>
    <w:tbl>
      <w:tblPr>
        <w:tblW w:w="10207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46"/>
        <w:gridCol w:w="2547"/>
        <w:gridCol w:w="5114"/>
      </w:tblGrid>
      <w:tr w:rsidR="00790A7D" w:rsidRPr="002846AC" w14:paraId="5417DFF4" w14:textId="77777777" w:rsidTr="00AA382D">
        <w:trPr>
          <w:trHeight w:hRule="exact" w:val="227"/>
          <w:jc w:val="center"/>
        </w:trPr>
        <w:tc>
          <w:tcPr>
            <w:tcW w:w="10207" w:type="dxa"/>
            <w:gridSpan w:val="3"/>
            <w:vAlign w:val="center"/>
          </w:tcPr>
          <w:p w14:paraId="7E566970" w14:textId="77777777" w:rsidR="00790A7D" w:rsidRPr="002846AC" w:rsidRDefault="00790A7D" w:rsidP="00AA382D">
            <w:pPr>
              <w:spacing w:line="276" w:lineRule="auto"/>
              <w:rPr>
                <w:rFonts w:ascii="Arial" w:hAnsi="Arial" w:cs="Arial"/>
                <w:sz w:val="12"/>
                <w:szCs w:val="12"/>
              </w:rPr>
            </w:pPr>
            <w:r w:rsidRPr="002846AC">
              <w:rPr>
                <w:rFonts w:ascii="Arial" w:hAnsi="Arial" w:cs="Arial"/>
                <w:sz w:val="12"/>
                <w:szCs w:val="12"/>
              </w:rPr>
              <w:t>Título del proyecto:</w:t>
            </w:r>
          </w:p>
        </w:tc>
      </w:tr>
      <w:tr w:rsidR="00790A7D" w:rsidRPr="002846AC" w14:paraId="59359918" w14:textId="77777777" w:rsidTr="00AA382D">
        <w:trPr>
          <w:trHeight w:hRule="exact" w:val="340"/>
          <w:jc w:val="center"/>
        </w:trPr>
        <w:tc>
          <w:tcPr>
            <w:tcW w:w="10207" w:type="dxa"/>
            <w:gridSpan w:val="3"/>
            <w:vAlign w:val="center"/>
          </w:tcPr>
          <w:p w14:paraId="32F76DA1" w14:textId="77777777" w:rsidR="00790A7D" w:rsidRPr="002846AC" w:rsidRDefault="00790A7D" w:rsidP="00AA382D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790A7D" w:rsidRPr="002846AC" w14:paraId="29841769" w14:textId="77777777" w:rsidTr="00AA382D">
        <w:trPr>
          <w:trHeight w:hRule="exact" w:val="227"/>
          <w:jc w:val="center"/>
        </w:trPr>
        <w:tc>
          <w:tcPr>
            <w:tcW w:w="10207" w:type="dxa"/>
            <w:gridSpan w:val="3"/>
            <w:vAlign w:val="center"/>
          </w:tcPr>
          <w:p w14:paraId="783F253A" w14:textId="4FAF2A12" w:rsidR="00790A7D" w:rsidRPr="002846AC" w:rsidRDefault="00156333" w:rsidP="00AA382D">
            <w:pPr>
              <w:spacing w:line="276" w:lineRule="auto"/>
              <w:rPr>
                <w:rFonts w:ascii="Arial" w:hAnsi="Arial" w:cs="Arial"/>
                <w:sz w:val="12"/>
                <w:szCs w:val="12"/>
              </w:rPr>
            </w:pPr>
            <w:r w:rsidRPr="002846AC">
              <w:rPr>
                <w:rFonts w:ascii="Arial" w:hAnsi="Arial" w:cs="Arial"/>
                <w:sz w:val="12"/>
                <w:szCs w:val="12"/>
              </w:rPr>
              <w:t>Dirección</w:t>
            </w:r>
            <w:r w:rsidR="00790A7D" w:rsidRPr="002846AC">
              <w:rPr>
                <w:rFonts w:ascii="Arial" w:hAnsi="Arial" w:cs="Arial"/>
                <w:sz w:val="12"/>
                <w:szCs w:val="12"/>
              </w:rPr>
              <w:t xml:space="preserve"> del proyecto:</w:t>
            </w:r>
          </w:p>
        </w:tc>
      </w:tr>
      <w:tr w:rsidR="002846AC" w:rsidRPr="002846AC" w14:paraId="4EB2C1DD" w14:textId="77777777" w:rsidTr="002846AC">
        <w:trPr>
          <w:trHeight w:val="340"/>
          <w:jc w:val="center"/>
        </w:trPr>
        <w:tc>
          <w:tcPr>
            <w:tcW w:w="10207" w:type="dxa"/>
            <w:gridSpan w:val="3"/>
            <w:vAlign w:val="center"/>
          </w:tcPr>
          <w:p w14:paraId="7F4D2C8B" w14:textId="36AF015E" w:rsidR="002846AC" w:rsidRPr="002846AC" w:rsidRDefault="002846AC" w:rsidP="00AA382D">
            <w:pPr>
              <w:spacing w:line="276" w:lineRule="auto"/>
              <w:rPr>
                <w:rFonts w:ascii="Arial" w:hAnsi="Arial" w:cs="Arial"/>
                <w:sz w:val="12"/>
                <w:szCs w:val="12"/>
              </w:rPr>
            </w:pP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  <w:tr w:rsidR="00790A7D" w:rsidRPr="002846AC" w14:paraId="703D17D2" w14:textId="77777777" w:rsidTr="00AA382D">
        <w:trPr>
          <w:trHeight w:hRule="exact" w:val="227"/>
          <w:jc w:val="center"/>
        </w:trPr>
        <w:tc>
          <w:tcPr>
            <w:tcW w:w="2546" w:type="dxa"/>
            <w:vAlign w:val="center"/>
          </w:tcPr>
          <w:p w14:paraId="4B82DC01" w14:textId="77777777" w:rsidR="00790A7D" w:rsidRPr="002846AC" w:rsidRDefault="00790A7D" w:rsidP="00AA382D">
            <w:pPr>
              <w:spacing w:line="276" w:lineRule="auto"/>
              <w:rPr>
                <w:rFonts w:ascii="Arial" w:hAnsi="Arial" w:cs="Arial"/>
                <w:sz w:val="12"/>
                <w:szCs w:val="12"/>
              </w:rPr>
            </w:pPr>
            <w:r w:rsidRPr="002846AC">
              <w:rPr>
                <w:rFonts w:ascii="Arial" w:hAnsi="Arial" w:cs="Arial"/>
                <w:sz w:val="12"/>
                <w:szCs w:val="12"/>
              </w:rPr>
              <w:t>Municipio:</w:t>
            </w:r>
          </w:p>
        </w:tc>
        <w:tc>
          <w:tcPr>
            <w:tcW w:w="2547" w:type="dxa"/>
            <w:vAlign w:val="center"/>
          </w:tcPr>
          <w:p w14:paraId="763EE96D" w14:textId="77777777" w:rsidR="00790A7D" w:rsidRPr="002846AC" w:rsidRDefault="00790A7D" w:rsidP="00AA382D">
            <w:pPr>
              <w:spacing w:line="276" w:lineRule="auto"/>
              <w:rPr>
                <w:rFonts w:ascii="Arial" w:hAnsi="Arial" w:cs="Arial"/>
                <w:sz w:val="12"/>
                <w:szCs w:val="12"/>
              </w:rPr>
            </w:pPr>
            <w:r w:rsidRPr="002846AC">
              <w:rPr>
                <w:rFonts w:ascii="Arial" w:hAnsi="Arial" w:cs="Arial"/>
                <w:sz w:val="12"/>
                <w:szCs w:val="12"/>
              </w:rPr>
              <w:t>Provincia:</w:t>
            </w:r>
          </w:p>
        </w:tc>
        <w:tc>
          <w:tcPr>
            <w:tcW w:w="5114" w:type="dxa"/>
            <w:vAlign w:val="center"/>
          </w:tcPr>
          <w:p w14:paraId="668DFD58" w14:textId="77777777" w:rsidR="00790A7D" w:rsidRPr="002846AC" w:rsidRDefault="00790A7D" w:rsidP="00AA382D">
            <w:pPr>
              <w:spacing w:line="276" w:lineRule="auto"/>
              <w:rPr>
                <w:rFonts w:ascii="Arial" w:hAnsi="Arial" w:cs="Arial"/>
                <w:sz w:val="12"/>
                <w:szCs w:val="12"/>
              </w:rPr>
            </w:pPr>
            <w:r w:rsidRPr="002846AC">
              <w:rPr>
                <w:rFonts w:ascii="Arial" w:hAnsi="Arial" w:cs="Arial"/>
                <w:sz w:val="12"/>
                <w:szCs w:val="12"/>
              </w:rPr>
              <w:t>Referencia catastral (código alfanumérico de 20 dígitos):</w:t>
            </w:r>
          </w:p>
        </w:tc>
      </w:tr>
      <w:tr w:rsidR="00790A7D" w:rsidRPr="002846AC" w14:paraId="3B8A4AED" w14:textId="77777777" w:rsidTr="00AA382D">
        <w:trPr>
          <w:trHeight w:hRule="exact" w:val="340"/>
          <w:jc w:val="center"/>
        </w:trPr>
        <w:tc>
          <w:tcPr>
            <w:tcW w:w="2546" w:type="dxa"/>
            <w:vAlign w:val="center"/>
          </w:tcPr>
          <w:p w14:paraId="72C7C0FB" w14:textId="77777777" w:rsidR="00790A7D" w:rsidRPr="002846AC" w:rsidRDefault="00790A7D" w:rsidP="00AA382D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547" w:type="dxa"/>
            <w:vAlign w:val="center"/>
          </w:tcPr>
          <w:p w14:paraId="74435A63" w14:textId="77777777" w:rsidR="00790A7D" w:rsidRPr="002846AC" w:rsidRDefault="00790A7D" w:rsidP="00AA382D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114" w:type="dxa"/>
            <w:vAlign w:val="center"/>
          </w:tcPr>
          <w:p w14:paraId="56EF75E2" w14:textId="77777777" w:rsidR="00790A7D" w:rsidRPr="002846AC" w:rsidRDefault="00790A7D" w:rsidP="00AA382D">
            <w:pPr>
              <w:spacing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14:paraId="4F3F8CDA" w14:textId="5D3FE105" w:rsidR="00790A7D" w:rsidRDefault="00790A7D" w:rsidP="00790A7D">
      <w:pPr>
        <w:spacing w:line="276" w:lineRule="auto"/>
        <w:jc w:val="both"/>
        <w:rPr>
          <w:rFonts w:ascii="Arial" w:hAnsi="Arial" w:cs="Arial"/>
          <w:b/>
          <w:sz w:val="8"/>
          <w:szCs w:val="8"/>
        </w:rPr>
      </w:pPr>
    </w:p>
    <w:tbl>
      <w:tblPr>
        <w:tblW w:w="10206" w:type="dxa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206"/>
      </w:tblGrid>
      <w:tr w:rsidR="00AF389D" w:rsidRPr="006A6F0A" w14:paraId="41244341" w14:textId="77777777" w:rsidTr="00AA382D">
        <w:trPr>
          <w:trHeight w:val="227"/>
          <w:jc w:val="center"/>
        </w:trPr>
        <w:tc>
          <w:tcPr>
            <w:tcW w:w="10206" w:type="dxa"/>
            <w:shd w:val="clear" w:color="auto" w:fill="C0C0C0"/>
            <w:vAlign w:val="center"/>
          </w:tcPr>
          <w:p w14:paraId="70BDEC6F" w14:textId="07EFBE94" w:rsidR="00AF389D" w:rsidRPr="006A6F0A" w:rsidRDefault="00AF389D" w:rsidP="00AA382D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Pr="006A6F0A">
              <w:rPr>
                <w:rFonts w:ascii="Arial" w:hAnsi="Arial" w:cs="Arial"/>
                <w:b/>
                <w:sz w:val="18"/>
                <w:szCs w:val="18"/>
              </w:rPr>
              <w:t>.- Declaración responsable:</w:t>
            </w:r>
          </w:p>
        </w:tc>
      </w:tr>
    </w:tbl>
    <w:p w14:paraId="2734E1DE" w14:textId="77777777" w:rsidR="00AF389D" w:rsidRPr="006A6F0A" w:rsidRDefault="00AF389D" w:rsidP="00AF389D">
      <w:pPr>
        <w:spacing w:line="276" w:lineRule="auto"/>
        <w:rPr>
          <w:rFonts w:ascii="Arial" w:hAnsi="Arial" w:cs="Arial"/>
          <w:sz w:val="8"/>
          <w:szCs w:val="16"/>
        </w:rPr>
      </w:pPr>
    </w:p>
    <w:tbl>
      <w:tblPr>
        <w:tblStyle w:val="Tablaconcuadrcula"/>
        <w:tblW w:w="0" w:type="auto"/>
        <w:tblBorders>
          <w:top w:val="single" w:sz="8" w:space="0" w:color="BFBFBF" w:themeColor="background1" w:themeShade="BF"/>
          <w:left w:val="single" w:sz="8" w:space="0" w:color="BFBFBF" w:themeColor="background1" w:themeShade="BF"/>
          <w:bottom w:val="single" w:sz="8" w:space="0" w:color="BFBFBF" w:themeColor="background1" w:themeShade="BF"/>
          <w:right w:val="single" w:sz="8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7503"/>
        <w:gridCol w:w="2681"/>
      </w:tblGrid>
      <w:tr w:rsidR="00AF389D" w:rsidRPr="006A6F0A" w14:paraId="00C5EC53" w14:textId="77777777" w:rsidTr="00AA382D">
        <w:trPr>
          <w:trHeight w:hRule="exact" w:val="340"/>
        </w:trPr>
        <w:tc>
          <w:tcPr>
            <w:tcW w:w="10184" w:type="dxa"/>
            <w:gridSpan w:val="2"/>
            <w:vAlign w:val="center"/>
          </w:tcPr>
          <w:p w14:paraId="32C9BF8A" w14:textId="77777777" w:rsidR="00AF389D" w:rsidRPr="006A6F0A" w:rsidRDefault="00AF389D" w:rsidP="00AA382D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 xml:space="preserve">SE DECLARA que, las inversiones para las que se solicita subvención </w:t>
            </w:r>
            <w:r w:rsidRPr="006A6F0A">
              <w:rPr>
                <w:rFonts w:ascii="Arial" w:hAnsi="Arial" w:cs="Arial"/>
                <w:b/>
                <w:sz w:val="16"/>
                <w:szCs w:val="16"/>
                <w:u w:val="single"/>
              </w:rPr>
              <w:t>no se han iniciado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antes de la siguiente fecha de inicio:</w:t>
            </w:r>
          </w:p>
        </w:tc>
      </w:tr>
      <w:tr w:rsidR="00AF389D" w:rsidRPr="006A6F0A" w14:paraId="0C360995" w14:textId="77777777" w:rsidTr="00AA382D">
        <w:trPr>
          <w:trHeight w:hRule="exact" w:val="340"/>
        </w:trPr>
        <w:tc>
          <w:tcPr>
            <w:tcW w:w="7503" w:type="dxa"/>
            <w:vAlign w:val="center"/>
          </w:tcPr>
          <w:p w14:paraId="4407E1CD" w14:textId="77777777" w:rsidR="00AF389D" w:rsidRPr="006A6F0A" w:rsidRDefault="00AF389D" w:rsidP="00AA382D">
            <w:pPr>
              <w:rPr>
                <w:rFonts w:ascii="Arial" w:hAnsi="Arial" w:cs="Arial"/>
                <w:sz w:val="10"/>
                <w:szCs w:val="16"/>
              </w:rPr>
            </w:pPr>
            <w:r w:rsidRPr="006A6F0A">
              <w:rPr>
                <w:rFonts w:ascii="Arial" w:hAnsi="Arial" w:cs="Arial"/>
                <w:b/>
                <w:sz w:val="16"/>
                <w:szCs w:val="16"/>
              </w:rPr>
              <w:t xml:space="preserve">Fecha de inicio de las inversiones: </w:t>
            </w:r>
            <w:r w:rsidRPr="006A6F0A">
              <w:rPr>
                <w:rFonts w:ascii="Arial" w:hAnsi="Arial" w:cs="Arial"/>
                <w:i/>
                <w:sz w:val="16"/>
                <w:szCs w:val="16"/>
              </w:rPr>
              <w:t>(debe ser posterior a la fecha de presentación de la solicitud):</w:t>
            </w:r>
          </w:p>
        </w:tc>
        <w:tc>
          <w:tcPr>
            <w:tcW w:w="2681" w:type="dxa"/>
            <w:vAlign w:val="center"/>
          </w:tcPr>
          <w:p w14:paraId="7D6E5168" w14:textId="77777777" w:rsidR="00AF389D" w:rsidRPr="002846AC" w:rsidRDefault="00AF389D" w:rsidP="00AA382D">
            <w:pPr>
              <w:jc w:val="center"/>
              <w:rPr>
                <w:rFonts w:ascii="Arial" w:hAnsi="Arial" w:cs="Arial"/>
                <w:b/>
                <w:sz w:val="10"/>
                <w:szCs w:val="16"/>
              </w:rPr>
            </w:pP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/ 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/ 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</w:p>
        </w:tc>
      </w:tr>
      <w:tr w:rsidR="00AF389D" w:rsidRPr="006A6F0A" w14:paraId="1BC62642" w14:textId="77777777" w:rsidTr="00AA382D">
        <w:trPr>
          <w:trHeight w:hRule="exact" w:val="340"/>
        </w:trPr>
        <w:tc>
          <w:tcPr>
            <w:tcW w:w="7503" w:type="dxa"/>
            <w:vAlign w:val="center"/>
          </w:tcPr>
          <w:p w14:paraId="101A43EB" w14:textId="77777777" w:rsidR="00AF389D" w:rsidRPr="006A6F0A" w:rsidRDefault="00AF389D" w:rsidP="00AA382D">
            <w:pPr>
              <w:rPr>
                <w:rFonts w:ascii="Arial" w:hAnsi="Arial" w:cs="Arial"/>
                <w:sz w:val="10"/>
                <w:szCs w:val="16"/>
              </w:rPr>
            </w:pPr>
            <w:r w:rsidRPr="006A6F0A">
              <w:rPr>
                <w:rFonts w:ascii="Arial" w:hAnsi="Arial" w:cs="Arial"/>
                <w:b/>
                <w:sz w:val="16"/>
                <w:szCs w:val="16"/>
              </w:rPr>
              <w:t>Fecha de finalización de las inversiones:</w:t>
            </w:r>
          </w:p>
        </w:tc>
        <w:tc>
          <w:tcPr>
            <w:tcW w:w="2681" w:type="dxa"/>
            <w:vAlign w:val="center"/>
          </w:tcPr>
          <w:p w14:paraId="5AAC36FB" w14:textId="77777777" w:rsidR="00AF389D" w:rsidRPr="002846AC" w:rsidRDefault="00AF389D" w:rsidP="00AA382D">
            <w:pPr>
              <w:jc w:val="center"/>
              <w:rPr>
                <w:rFonts w:ascii="Arial" w:hAnsi="Arial" w:cs="Arial"/>
                <w:b/>
                <w:sz w:val="10"/>
                <w:szCs w:val="16"/>
              </w:rPr>
            </w:pP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/ 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/ 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</w:p>
        </w:tc>
      </w:tr>
    </w:tbl>
    <w:p w14:paraId="1BB67B1C" w14:textId="77777777" w:rsidR="00AF389D" w:rsidRPr="006A6F0A" w:rsidRDefault="00AF389D" w:rsidP="00AF389D">
      <w:pPr>
        <w:rPr>
          <w:rFonts w:ascii="Arial" w:hAnsi="Arial" w:cs="Arial"/>
          <w:sz w:val="8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10194"/>
      </w:tblGrid>
      <w:tr w:rsidR="00AF389D" w:rsidRPr="006A6F0A" w14:paraId="33FA635B" w14:textId="77777777" w:rsidTr="00AA382D">
        <w:trPr>
          <w:trHeight w:hRule="exact" w:val="227"/>
        </w:trPr>
        <w:tc>
          <w:tcPr>
            <w:tcW w:w="10194" w:type="dxa"/>
            <w:shd w:val="clear" w:color="auto" w:fill="BFBFBF" w:themeFill="background1" w:themeFillShade="BF"/>
          </w:tcPr>
          <w:p w14:paraId="429D9F70" w14:textId="37944BC3" w:rsidR="00AF389D" w:rsidRPr="006A6F0A" w:rsidRDefault="00AF389D" w:rsidP="00AA382D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6A6F0A">
              <w:rPr>
                <w:rFonts w:ascii="Arial" w:hAnsi="Arial" w:cs="Arial"/>
                <w:b/>
                <w:sz w:val="18"/>
                <w:szCs w:val="18"/>
              </w:rPr>
              <w:t>.- Categoría o tamaño de empresa:</w:t>
            </w:r>
          </w:p>
        </w:tc>
      </w:tr>
    </w:tbl>
    <w:p w14:paraId="27C26178" w14:textId="77777777" w:rsidR="00AF389D" w:rsidRPr="006A6F0A" w:rsidRDefault="00AF389D" w:rsidP="00AF389D">
      <w:pPr>
        <w:spacing w:line="276" w:lineRule="auto"/>
        <w:rPr>
          <w:rFonts w:ascii="Arial" w:hAnsi="Arial" w:cs="Arial"/>
          <w:sz w:val="8"/>
          <w:szCs w:val="16"/>
        </w:rPr>
      </w:pPr>
    </w:p>
    <w:tbl>
      <w:tblPr>
        <w:tblStyle w:val="Tablaconcuadrcula"/>
        <w:tblW w:w="10196" w:type="dxa"/>
        <w:tblBorders>
          <w:top w:val="single" w:sz="8" w:space="0" w:color="BFBFBF" w:themeColor="background1" w:themeShade="BF"/>
          <w:left w:val="single" w:sz="8" w:space="0" w:color="BFBFBF" w:themeColor="background1" w:themeShade="BF"/>
          <w:bottom w:val="single" w:sz="8" w:space="0" w:color="BFBFBF" w:themeColor="background1" w:themeShade="BF"/>
          <w:right w:val="single" w:sz="8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0196"/>
      </w:tblGrid>
      <w:tr w:rsidR="00AF389D" w:rsidRPr="006A6F0A" w14:paraId="1C02995C" w14:textId="77777777" w:rsidTr="00AA382D">
        <w:trPr>
          <w:trHeight w:hRule="exact" w:val="227"/>
        </w:trPr>
        <w:tc>
          <w:tcPr>
            <w:tcW w:w="10196" w:type="dxa"/>
            <w:vAlign w:val="center"/>
          </w:tcPr>
          <w:p w14:paraId="6721F00A" w14:textId="77777777" w:rsidR="00AF389D" w:rsidRPr="006A6F0A" w:rsidRDefault="00AF389D" w:rsidP="00AA382D">
            <w:pPr>
              <w:rPr>
                <w:rFonts w:ascii="Arial" w:hAnsi="Arial" w:cs="Arial"/>
                <w:b/>
                <w:sz w:val="16"/>
              </w:rPr>
            </w:pPr>
            <w:r w:rsidRPr="006A6F0A">
              <w:rPr>
                <w:rFonts w:ascii="Arial" w:hAnsi="Arial" w:cs="Arial"/>
                <w:sz w:val="16"/>
                <w:szCs w:val="16"/>
                <w:lang w:val="pl-PL" w:eastAsia="en-US"/>
              </w:rPr>
              <w:t>Cálculo de la categoría o tamaño de la empresa:</w:t>
            </w:r>
          </w:p>
        </w:tc>
      </w:tr>
      <w:tr w:rsidR="00AF389D" w:rsidRPr="006A6F0A" w14:paraId="245FCE76" w14:textId="77777777" w:rsidTr="00A07E67">
        <w:trPr>
          <w:trHeight w:val="1134"/>
        </w:trPr>
        <w:tc>
          <w:tcPr>
            <w:tcW w:w="10196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AC21D37" w14:textId="77777777" w:rsidR="00AF389D" w:rsidRPr="006A6F0A" w:rsidRDefault="00AF389D" w:rsidP="002846AC">
            <w:pPr>
              <w:spacing w:before="40" w:after="1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 xml:space="preserve">Los datos de la empresa solicitante, a fecha de cierre del último ejercicio ( año: 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noProof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2846A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instrText xml:space="preserve"> FORMTEXT </w:instrTex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separate"/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t> </w:t>
            </w:r>
            <w:r w:rsidRPr="002846AC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), son:</w:t>
            </w:r>
          </w:p>
          <w:tbl>
            <w:tblPr>
              <w:tblStyle w:val="Tablaconcuadrcula"/>
              <w:tblW w:w="0" w:type="auto"/>
              <w:jc w:val="center"/>
              <w:tblBorders>
                <w:top w:val="single" w:sz="8" w:space="0" w:color="BFBFBF" w:themeColor="background1" w:themeShade="BF"/>
                <w:left w:val="single" w:sz="8" w:space="0" w:color="BFBFBF" w:themeColor="background1" w:themeShade="BF"/>
                <w:bottom w:val="single" w:sz="8" w:space="0" w:color="BFBFBF" w:themeColor="background1" w:themeShade="BF"/>
                <w:right w:val="single" w:sz="8" w:space="0" w:color="BFBFBF" w:themeColor="background1" w:themeShade="BF"/>
                <w:insideH w:val="single" w:sz="4" w:space="0" w:color="BFBFBF" w:themeColor="background1" w:themeShade="BF"/>
                <w:insideV w:val="single" w:sz="4" w:space="0" w:color="BFBFBF" w:themeColor="background1" w:themeShade="BF"/>
              </w:tblBorders>
              <w:tblLook w:val="04A0" w:firstRow="1" w:lastRow="0" w:firstColumn="1" w:lastColumn="0" w:noHBand="0" w:noVBand="1"/>
            </w:tblPr>
            <w:tblGrid>
              <w:gridCol w:w="2887"/>
              <w:gridCol w:w="3150"/>
              <w:gridCol w:w="3120"/>
            </w:tblGrid>
            <w:tr w:rsidR="00AF389D" w:rsidRPr="006A6F0A" w14:paraId="46977E31" w14:textId="77777777" w:rsidTr="00AA382D">
              <w:trPr>
                <w:trHeight w:hRule="exact" w:val="454"/>
                <w:jc w:val="center"/>
              </w:trPr>
              <w:tc>
                <w:tcPr>
                  <w:tcW w:w="2887" w:type="dxa"/>
                  <w:vAlign w:val="center"/>
                </w:tcPr>
                <w:p w14:paraId="73E782B2" w14:textId="77777777" w:rsidR="00AF389D" w:rsidRPr="006A6F0A" w:rsidRDefault="00AF389D" w:rsidP="002846AC">
                  <w:pPr>
                    <w:spacing w:before="4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Número de trabajadores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(asalariados, propietarios y socios)</w:t>
                  </w:r>
                </w:p>
              </w:tc>
              <w:tc>
                <w:tcPr>
                  <w:tcW w:w="3150" w:type="dxa"/>
                  <w:vAlign w:val="center"/>
                </w:tcPr>
                <w:p w14:paraId="138DDDF4" w14:textId="77777777" w:rsidR="00AF389D" w:rsidRPr="006A6F0A" w:rsidRDefault="00AF389D" w:rsidP="002846AC">
                  <w:pPr>
                    <w:spacing w:before="4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Volumen de negocio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(impuestos excluidos)</w:t>
                  </w:r>
                </w:p>
              </w:tc>
              <w:tc>
                <w:tcPr>
                  <w:tcW w:w="3120" w:type="dxa"/>
                  <w:vAlign w:val="center"/>
                </w:tcPr>
                <w:p w14:paraId="448893B6" w14:textId="77777777" w:rsidR="00AF389D" w:rsidRPr="006A6F0A" w:rsidRDefault="00AF389D" w:rsidP="002846AC">
                  <w:pPr>
                    <w:spacing w:before="4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Balance general anual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(activo total)</w:t>
                  </w:r>
                </w:p>
              </w:tc>
            </w:tr>
            <w:tr w:rsidR="00AF389D" w:rsidRPr="006A6F0A" w14:paraId="02F3A18D" w14:textId="77777777" w:rsidTr="00AA382D">
              <w:trPr>
                <w:trHeight w:hRule="exact" w:val="340"/>
                <w:jc w:val="center"/>
              </w:trPr>
              <w:tc>
                <w:tcPr>
                  <w:tcW w:w="2887" w:type="dxa"/>
                  <w:vAlign w:val="center"/>
                </w:tcPr>
                <w:p w14:paraId="3CD0E5CF" w14:textId="77777777" w:rsidR="00AF389D" w:rsidRPr="002846AC" w:rsidRDefault="00AF389D" w:rsidP="002846AC">
                  <w:pPr>
                    <w:spacing w:before="40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</w:p>
              </w:tc>
              <w:tc>
                <w:tcPr>
                  <w:tcW w:w="3150" w:type="dxa"/>
                  <w:vAlign w:val="center"/>
                </w:tcPr>
                <w:p w14:paraId="350CFF08" w14:textId="77777777" w:rsidR="00AF389D" w:rsidRPr="006A6F0A" w:rsidRDefault="00AF389D" w:rsidP="002846AC">
                  <w:pPr>
                    <w:spacing w:before="4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, 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>€</w:t>
                  </w:r>
                </w:p>
              </w:tc>
              <w:tc>
                <w:tcPr>
                  <w:tcW w:w="3120" w:type="dxa"/>
                  <w:vAlign w:val="center"/>
                </w:tcPr>
                <w:p w14:paraId="4EA09EA9" w14:textId="77777777" w:rsidR="00AF389D" w:rsidRPr="006A6F0A" w:rsidRDefault="00AF389D" w:rsidP="002846AC">
                  <w:pPr>
                    <w:spacing w:before="4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, 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2846AC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>€</w:t>
                  </w:r>
                </w:p>
              </w:tc>
            </w:tr>
          </w:tbl>
          <w:p w14:paraId="57893DC4" w14:textId="77777777" w:rsidR="00AF389D" w:rsidRPr="006A6F0A" w:rsidRDefault="00AF389D" w:rsidP="002846AC">
            <w:pPr>
              <w:numPr>
                <w:ilvl w:val="0"/>
                <w:numId w:val="14"/>
              </w:numPr>
              <w:tabs>
                <w:tab w:val="clear" w:pos="720"/>
                <w:tab w:val="num" w:pos="176"/>
              </w:tabs>
              <w:spacing w:before="60" w:after="60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Debe indicarse el ejercicio al que corresponden los datos. </w:t>
            </w:r>
          </w:p>
          <w:p w14:paraId="4713741A" w14:textId="77777777" w:rsidR="00AF389D" w:rsidRPr="006A6F0A" w:rsidRDefault="00AF389D" w:rsidP="002846AC">
            <w:pPr>
              <w:numPr>
                <w:ilvl w:val="0"/>
                <w:numId w:val="14"/>
              </w:numPr>
              <w:tabs>
                <w:tab w:val="clear" w:pos="720"/>
                <w:tab w:val="num" w:pos="176"/>
              </w:tabs>
              <w:spacing w:before="60" w:after="60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>Si la empresa es de nueva creación o no realizó actividad en el último ejercicio, se estimarán estos importes para el ejercicio actual.</w:t>
            </w:r>
          </w:p>
          <w:p w14:paraId="5059E981" w14:textId="77777777" w:rsidR="00AF389D" w:rsidRPr="006A6F0A" w:rsidRDefault="00AF389D" w:rsidP="002846AC">
            <w:pPr>
              <w:numPr>
                <w:ilvl w:val="0"/>
                <w:numId w:val="14"/>
              </w:numPr>
              <w:tabs>
                <w:tab w:val="clear" w:pos="720"/>
                <w:tab w:val="num" w:pos="176"/>
              </w:tabs>
              <w:spacing w:before="60" w:after="60"/>
              <w:ind w:left="176" w:right="57" w:hanging="142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>Si no está obligada a llevar cuentas, se indicará “No Aplica” en el apartado del activo total.</w:t>
            </w:r>
          </w:p>
        </w:tc>
      </w:tr>
      <w:tr w:rsidR="00AF389D" w:rsidRPr="006A6F0A" w14:paraId="6FEF0FEB" w14:textId="77777777" w:rsidTr="00A07E67">
        <w:trPr>
          <w:trHeight w:val="1021"/>
        </w:trPr>
        <w:tc>
          <w:tcPr>
            <w:tcW w:w="10196" w:type="dxa"/>
            <w:tcBorders>
              <w:top w:val="single" w:sz="4" w:space="0" w:color="BFBFBF" w:themeColor="background1" w:themeShade="BF"/>
              <w:bottom w:val="single" w:sz="8" w:space="0" w:color="999999"/>
            </w:tcBorders>
            <w:vAlign w:val="center"/>
          </w:tcPr>
          <w:p w14:paraId="0A803B1E" w14:textId="77777777" w:rsidR="00AF389D" w:rsidRPr="006A6F0A" w:rsidRDefault="00AF389D" w:rsidP="002846AC">
            <w:pPr>
              <w:spacing w:before="4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8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6F0A">
              <w:rPr>
                <w:rFonts w:ascii="Arial" w:hAnsi="Arial" w:cs="Arial"/>
                <w:sz w:val="16"/>
                <w:szCs w:val="18"/>
              </w:rPr>
              <w:instrText xml:space="preserve"> FORMCHECKBOX </w:instrText>
            </w:r>
            <w:r w:rsidR="003F1750">
              <w:rPr>
                <w:rFonts w:ascii="Arial" w:hAnsi="Arial" w:cs="Arial"/>
                <w:sz w:val="16"/>
                <w:szCs w:val="18"/>
              </w:rPr>
            </w:r>
            <w:r w:rsidR="003F1750">
              <w:rPr>
                <w:rFonts w:ascii="Arial" w:hAnsi="Arial" w:cs="Arial"/>
                <w:sz w:val="16"/>
                <w:szCs w:val="18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8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8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SE DECLARA que la empresa solicitante es una </w:t>
            </w:r>
            <w:r w:rsidRPr="006A6F0A">
              <w:rPr>
                <w:rFonts w:ascii="Arial" w:hAnsi="Arial" w:cs="Arial"/>
                <w:b/>
                <w:sz w:val="16"/>
                <w:szCs w:val="16"/>
                <w:u w:val="single"/>
              </w:rPr>
              <w:t>empresa autónoma</w:t>
            </w:r>
            <w:r w:rsidRPr="006A6F0A">
              <w:rPr>
                <w:rFonts w:ascii="Arial" w:hAnsi="Arial" w:cs="Arial"/>
                <w:sz w:val="16"/>
                <w:szCs w:val="16"/>
              </w:rPr>
              <w:t>:</w:t>
            </w:r>
          </w:p>
          <w:p w14:paraId="7468B4DA" w14:textId="77777777" w:rsidR="00AF389D" w:rsidRPr="006A6F0A" w:rsidRDefault="00AF389D" w:rsidP="002846AC">
            <w:pPr>
              <w:spacing w:before="40"/>
              <w:ind w:left="22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La empresa NO tiene participación o tiene una participación INFERIOR al 25% del capital o de los derechos de voto de otra empresa y/o ninguna otra empresa tiene participación en la empresa o esta participación es inferior al 25% del capital o de los derechos de voto (de los dos el mayor).</w:t>
            </w:r>
          </w:p>
        </w:tc>
      </w:tr>
    </w:tbl>
    <w:p w14:paraId="684437CA" w14:textId="77777777" w:rsidR="00A07E67" w:rsidRDefault="00A07E67"/>
    <w:tbl>
      <w:tblPr>
        <w:tblStyle w:val="Tablaconcuadrcula"/>
        <w:tblW w:w="10196" w:type="dxa"/>
        <w:tblBorders>
          <w:top w:val="single" w:sz="8" w:space="0" w:color="BFBFBF" w:themeColor="background1" w:themeShade="BF"/>
          <w:left w:val="single" w:sz="8" w:space="0" w:color="BFBFBF" w:themeColor="background1" w:themeShade="BF"/>
          <w:bottom w:val="single" w:sz="8" w:space="0" w:color="BFBFBF" w:themeColor="background1" w:themeShade="BF"/>
          <w:right w:val="single" w:sz="8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0196"/>
      </w:tblGrid>
      <w:tr w:rsidR="00AF389D" w:rsidRPr="006A6F0A" w14:paraId="7C06EFB9" w14:textId="77777777" w:rsidTr="00A07E67">
        <w:trPr>
          <w:cantSplit/>
          <w:trHeight w:val="4263"/>
        </w:trPr>
        <w:tc>
          <w:tcPr>
            <w:tcW w:w="10196" w:type="dxa"/>
            <w:tcBorders>
              <w:top w:val="single" w:sz="8" w:space="0" w:color="999999"/>
              <w:bottom w:val="nil"/>
            </w:tcBorders>
          </w:tcPr>
          <w:p w14:paraId="4142ACF9" w14:textId="54ED3CED" w:rsidR="00AF389D" w:rsidRDefault="00AF389D" w:rsidP="002846AC">
            <w:pPr>
              <w:spacing w:before="40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A07E67">
              <w:rPr>
                <w:rFonts w:ascii="Arial" w:hAnsi="Arial" w:cs="Arial"/>
                <w:i/>
                <w:sz w:val="14"/>
                <w:szCs w:val="16"/>
              </w:rPr>
              <w:lastRenderedPageBreak/>
              <w:t>(En el caso que la empresa solicitante NO SEA AUTÓNOMA, se debe cumplimentar este apartado)</w:t>
            </w:r>
          </w:p>
          <w:p w14:paraId="35F29703" w14:textId="07773C90" w:rsidR="00AA382D" w:rsidRDefault="00AF389D" w:rsidP="002846AC">
            <w:pPr>
              <w:spacing w:before="40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8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A6F0A">
              <w:rPr>
                <w:rFonts w:ascii="Arial" w:hAnsi="Arial" w:cs="Arial"/>
                <w:sz w:val="16"/>
                <w:szCs w:val="18"/>
              </w:rPr>
              <w:instrText xml:space="preserve"> FORMCHECKBOX </w:instrText>
            </w:r>
            <w:r w:rsidR="003F1750">
              <w:rPr>
                <w:rFonts w:ascii="Arial" w:hAnsi="Arial" w:cs="Arial"/>
                <w:sz w:val="16"/>
                <w:szCs w:val="18"/>
              </w:rPr>
            </w:r>
            <w:r w:rsidR="003F1750">
              <w:rPr>
                <w:rFonts w:ascii="Arial" w:hAnsi="Arial" w:cs="Arial"/>
                <w:sz w:val="16"/>
                <w:szCs w:val="18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8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8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SE DECLARA que la empresa solicitante </w:t>
            </w:r>
            <w:r w:rsidRPr="006A6F0A">
              <w:rPr>
                <w:rFonts w:ascii="Arial" w:hAnsi="Arial" w:cs="Arial"/>
                <w:b/>
                <w:sz w:val="16"/>
                <w:szCs w:val="16"/>
                <w:u w:val="single"/>
              </w:rPr>
              <w:t>tiene empresas asociadas</w:t>
            </w:r>
            <w:r w:rsidRPr="006A6F0A">
              <w:rPr>
                <w:rFonts w:ascii="Arial" w:hAnsi="Arial" w:cs="Arial"/>
                <w:sz w:val="16"/>
                <w:szCs w:val="16"/>
              </w:rPr>
              <w:t>:</w:t>
            </w:r>
          </w:p>
          <w:p w14:paraId="049AC2C5" w14:textId="77777777" w:rsidR="00AA382D" w:rsidRPr="006A6F0A" w:rsidRDefault="00AA382D" w:rsidP="00A07E67">
            <w:pPr>
              <w:spacing w:before="40" w:after="120"/>
              <w:ind w:left="22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Existen otras empresas que tienen una participación ENTRE EL 25% Y EL 50% del capital o de los derechos de voto de la empresa solicitante o la empresa solicitante tiene una participación ENTRE EL 25% Y EL 50% del capital o de los derechos de voto de otra empresa.</w:t>
            </w:r>
          </w:p>
          <w:tbl>
            <w:tblPr>
              <w:tblStyle w:val="Tablaconcuadrcula"/>
              <w:tblpPr w:leftFromText="141" w:rightFromText="141" w:vertAnchor="page" w:horzAnchor="margin" w:tblpY="2017"/>
              <w:tblOverlap w:val="never"/>
              <w:tblW w:w="0" w:type="auto"/>
              <w:tblBorders>
                <w:top w:val="single" w:sz="8" w:space="0" w:color="BFBFBF" w:themeColor="background1" w:themeShade="BF"/>
                <w:left w:val="single" w:sz="8" w:space="0" w:color="BFBFBF" w:themeColor="background1" w:themeShade="BF"/>
                <w:bottom w:val="single" w:sz="8" w:space="0" w:color="BFBFBF" w:themeColor="background1" w:themeShade="BF"/>
                <w:right w:val="single" w:sz="8" w:space="0" w:color="BFBFBF" w:themeColor="background1" w:themeShade="BF"/>
                <w:insideH w:val="single" w:sz="4" w:space="0" w:color="BFBFBF" w:themeColor="background1" w:themeShade="BF"/>
                <w:insideV w:val="single" w:sz="4" w:space="0" w:color="BFBFBF" w:themeColor="background1" w:themeShade="BF"/>
              </w:tblBorders>
              <w:tblLook w:val="04A0" w:firstRow="1" w:lastRow="0" w:firstColumn="1" w:lastColumn="0" w:noHBand="0" w:noVBand="1"/>
            </w:tblPr>
            <w:tblGrid>
              <w:gridCol w:w="1594"/>
              <w:gridCol w:w="1666"/>
              <w:gridCol w:w="1695"/>
              <w:gridCol w:w="1177"/>
              <w:gridCol w:w="1833"/>
              <w:gridCol w:w="1995"/>
            </w:tblGrid>
            <w:tr w:rsidR="00FF6F76" w:rsidRPr="006A6F0A" w14:paraId="3D845865" w14:textId="77777777" w:rsidTr="007D04CF">
              <w:trPr>
                <w:trHeight w:hRule="exact" w:val="680"/>
              </w:trPr>
              <w:tc>
                <w:tcPr>
                  <w:tcW w:w="1594" w:type="dxa"/>
                  <w:vAlign w:val="center"/>
                </w:tcPr>
                <w:p w14:paraId="32CFAC51" w14:textId="77777777" w:rsidR="00FF6F76" w:rsidRPr="006A6F0A" w:rsidRDefault="00FF6F76" w:rsidP="002846AC">
                  <w:pPr>
                    <w:spacing w:before="40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Razón social de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  <w:t>la(s) otra(s) empresa(s)</w:t>
                  </w:r>
                </w:p>
              </w:tc>
              <w:tc>
                <w:tcPr>
                  <w:tcW w:w="1666" w:type="dxa"/>
                  <w:vAlign w:val="center"/>
                </w:tcPr>
                <w:p w14:paraId="64126016" w14:textId="77777777" w:rsidR="00FF6F76" w:rsidRPr="006A6F0A" w:rsidRDefault="00FF6F76" w:rsidP="002846AC">
                  <w:pPr>
                    <w:spacing w:before="40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% Participación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  <w:t>de la solicitante en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  <w:t>la otra empresa</w:t>
                  </w:r>
                </w:p>
              </w:tc>
              <w:tc>
                <w:tcPr>
                  <w:tcW w:w="1695" w:type="dxa"/>
                  <w:vAlign w:val="center"/>
                </w:tcPr>
                <w:p w14:paraId="2FFD22D4" w14:textId="77777777" w:rsidR="00FF6F76" w:rsidRPr="006A6F0A" w:rsidRDefault="00FF6F76" w:rsidP="002846AC">
                  <w:pPr>
                    <w:spacing w:before="40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% Participación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  <w:t>de la otra empresa en la solicitante</w:t>
                  </w:r>
                </w:p>
              </w:tc>
              <w:tc>
                <w:tcPr>
                  <w:tcW w:w="1177" w:type="dxa"/>
                  <w:vAlign w:val="center"/>
                </w:tcPr>
                <w:p w14:paraId="1D2DFC01" w14:textId="77777777" w:rsidR="00FF6F76" w:rsidRPr="006A6F0A" w:rsidRDefault="00FF6F76" w:rsidP="002846AC">
                  <w:pPr>
                    <w:spacing w:before="40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Número de trabajadores</w:t>
                  </w:r>
                </w:p>
              </w:tc>
              <w:tc>
                <w:tcPr>
                  <w:tcW w:w="1833" w:type="dxa"/>
                  <w:vAlign w:val="center"/>
                </w:tcPr>
                <w:p w14:paraId="082975CD" w14:textId="77777777" w:rsidR="00FF6F76" w:rsidRPr="006A6F0A" w:rsidRDefault="00FF6F76" w:rsidP="002846AC">
                  <w:pPr>
                    <w:spacing w:before="40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Volumen de negocio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(impuestos excluidos)</w:t>
                  </w:r>
                </w:p>
              </w:tc>
              <w:tc>
                <w:tcPr>
                  <w:tcW w:w="1995" w:type="dxa"/>
                  <w:vAlign w:val="center"/>
                </w:tcPr>
                <w:p w14:paraId="3998FF3B" w14:textId="77777777" w:rsidR="00FF6F76" w:rsidRPr="006A6F0A" w:rsidRDefault="00FF6F76" w:rsidP="002846AC">
                  <w:pPr>
                    <w:spacing w:before="40"/>
                    <w:jc w:val="center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Balance general anual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(activo total)</w:t>
                  </w:r>
                </w:p>
              </w:tc>
            </w:tr>
            <w:tr w:rsidR="00FF6F76" w:rsidRPr="006A6F0A" w14:paraId="352AD7EB" w14:textId="77777777" w:rsidTr="007D04CF">
              <w:trPr>
                <w:trHeight w:hRule="exact" w:val="340"/>
              </w:trPr>
              <w:tc>
                <w:tcPr>
                  <w:tcW w:w="1594" w:type="dxa"/>
                  <w:vAlign w:val="center"/>
                </w:tcPr>
                <w:p w14:paraId="193FEBFE" w14:textId="77777777" w:rsidR="00FF6F76" w:rsidRPr="00A07E67" w:rsidRDefault="00FF6F76" w:rsidP="002846AC">
                  <w:pPr>
                    <w:spacing w:before="40"/>
                    <w:rPr>
                      <w:rFonts w:ascii="Arial" w:hAnsi="Arial" w:cs="Arial"/>
                      <w:b/>
                      <w:sz w:val="16"/>
                      <w:szCs w:val="18"/>
                    </w:rPr>
                  </w:pP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1666" w:type="dxa"/>
                  <w:vAlign w:val="center"/>
                </w:tcPr>
                <w:p w14:paraId="444D25D2" w14:textId="77777777" w:rsidR="00FF6F76" w:rsidRPr="006A6F0A" w:rsidRDefault="00FF6F76" w:rsidP="002846AC">
                  <w:pPr>
                    <w:spacing w:before="40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%</w:t>
                  </w:r>
                </w:p>
              </w:tc>
              <w:tc>
                <w:tcPr>
                  <w:tcW w:w="1695" w:type="dxa"/>
                  <w:vAlign w:val="center"/>
                </w:tcPr>
                <w:p w14:paraId="5EB0CC1E" w14:textId="77777777" w:rsidR="00FF6F76" w:rsidRPr="006A6F0A" w:rsidRDefault="00FF6F76" w:rsidP="002846AC">
                  <w:pPr>
                    <w:spacing w:before="40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%</w:t>
                  </w:r>
                </w:p>
              </w:tc>
              <w:tc>
                <w:tcPr>
                  <w:tcW w:w="1177" w:type="dxa"/>
                  <w:vAlign w:val="center"/>
                </w:tcPr>
                <w:p w14:paraId="3F938B24" w14:textId="77777777" w:rsidR="00FF6F76" w:rsidRPr="00A07E67" w:rsidRDefault="00FF6F76" w:rsidP="002846AC">
                  <w:pPr>
                    <w:spacing w:before="40"/>
                    <w:jc w:val="center"/>
                    <w:rPr>
                      <w:rFonts w:ascii="Arial" w:hAnsi="Arial" w:cs="Arial"/>
                      <w:b/>
                      <w:sz w:val="16"/>
                      <w:szCs w:val="18"/>
                    </w:rPr>
                  </w:pP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1833" w:type="dxa"/>
                  <w:vAlign w:val="center"/>
                </w:tcPr>
                <w:p w14:paraId="1A4DC1AB" w14:textId="77777777" w:rsidR="00FF6F76" w:rsidRPr="006A6F0A" w:rsidRDefault="00FF6F76" w:rsidP="002846AC">
                  <w:pPr>
                    <w:spacing w:before="40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 xml:space="preserve"> €</w:t>
                  </w:r>
                </w:p>
              </w:tc>
              <w:tc>
                <w:tcPr>
                  <w:tcW w:w="1995" w:type="dxa"/>
                  <w:vAlign w:val="center"/>
                </w:tcPr>
                <w:p w14:paraId="340B6B94" w14:textId="77777777" w:rsidR="00FF6F76" w:rsidRPr="006A6F0A" w:rsidRDefault="00FF6F76" w:rsidP="002846AC">
                  <w:pPr>
                    <w:spacing w:before="40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 xml:space="preserve"> €</w:t>
                  </w:r>
                </w:p>
              </w:tc>
            </w:tr>
            <w:tr w:rsidR="00FF6F76" w:rsidRPr="006A6F0A" w14:paraId="1C1E8832" w14:textId="77777777" w:rsidTr="007D04CF">
              <w:trPr>
                <w:trHeight w:hRule="exact" w:val="340"/>
              </w:trPr>
              <w:tc>
                <w:tcPr>
                  <w:tcW w:w="1594" w:type="dxa"/>
                  <w:vAlign w:val="center"/>
                </w:tcPr>
                <w:p w14:paraId="47AA3354" w14:textId="77777777" w:rsidR="00FF6F76" w:rsidRPr="00A07E67" w:rsidRDefault="00FF6F76" w:rsidP="002846AC">
                  <w:pPr>
                    <w:spacing w:before="40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1666" w:type="dxa"/>
                  <w:vAlign w:val="center"/>
                </w:tcPr>
                <w:p w14:paraId="677FF900" w14:textId="77777777" w:rsidR="00FF6F76" w:rsidRPr="006A6F0A" w:rsidRDefault="00FF6F76" w:rsidP="002846AC">
                  <w:pPr>
                    <w:spacing w:before="40"/>
                    <w:jc w:val="righ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%</w:t>
                  </w:r>
                </w:p>
              </w:tc>
              <w:tc>
                <w:tcPr>
                  <w:tcW w:w="1695" w:type="dxa"/>
                  <w:vAlign w:val="center"/>
                </w:tcPr>
                <w:p w14:paraId="33806CE3" w14:textId="77777777" w:rsidR="00FF6F76" w:rsidRPr="006A6F0A" w:rsidRDefault="00FF6F76" w:rsidP="002846AC">
                  <w:pPr>
                    <w:spacing w:before="40"/>
                    <w:jc w:val="righ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%</w:t>
                  </w:r>
                </w:p>
              </w:tc>
              <w:tc>
                <w:tcPr>
                  <w:tcW w:w="1177" w:type="dxa"/>
                  <w:vAlign w:val="center"/>
                </w:tcPr>
                <w:p w14:paraId="60DE0BEA" w14:textId="77777777" w:rsidR="00FF6F76" w:rsidRPr="00A07E67" w:rsidRDefault="00FF6F76" w:rsidP="002846AC">
                  <w:pPr>
                    <w:spacing w:before="40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1833" w:type="dxa"/>
                  <w:vAlign w:val="center"/>
                </w:tcPr>
                <w:p w14:paraId="417C0CD7" w14:textId="77777777" w:rsidR="00FF6F76" w:rsidRPr="006A6F0A" w:rsidRDefault="00FF6F76" w:rsidP="002846AC">
                  <w:pPr>
                    <w:spacing w:before="40"/>
                    <w:jc w:val="righ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 xml:space="preserve"> €</w:t>
                  </w:r>
                </w:p>
              </w:tc>
              <w:tc>
                <w:tcPr>
                  <w:tcW w:w="1995" w:type="dxa"/>
                  <w:vAlign w:val="center"/>
                </w:tcPr>
                <w:p w14:paraId="4F055F1C" w14:textId="77777777" w:rsidR="00FF6F76" w:rsidRPr="006A6F0A" w:rsidRDefault="00FF6F76" w:rsidP="002846AC">
                  <w:pPr>
                    <w:spacing w:before="40"/>
                    <w:jc w:val="righ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 xml:space="preserve"> €</w:t>
                  </w:r>
                </w:p>
              </w:tc>
            </w:tr>
            <w:tr w:rsidR="002B5294" w:rsidRPr="006A6F0A" w14:paraId="0BC715BF" w14:textId="77777777" w:rsidTr="007D04CF">
              <w:trPr>
                <w:trHeight w:hRule="exact" w:val="340"/>
              </w:trPr>
              <w:tc>
                <w:tcPr>
                  <w:tcW w:w="1594" w:type="dxa"/>
                  <w:vAlign w:val="center"/>
                </w:tcPr>
                <w:p w14:paraId="4DF2773E" w14:textId="24B395A1" w:rsidR="002B5294" w:rsidRPr="00A07E67" w:rsidRDefault="002B5294" w:rsidP="002846AC">
                  <w:pPr>
                    <w:spacing w:before="40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1666" w:type="dxa"/>
                  <w:vAlign w:val="center"/>
                </w:tcPr>
                <w:p w14:paraId="69D55B8A" w14:textId="1880176F" w:rsidR="002B5294" w:rsidRPr="006A6F0A" w:rsidRDefault="002B5294" w:rsidP="002846AC">
                  <w:pPr>
                    <w:spacing w:before="40"/>
                    <w:jc w:val="righ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%</w:t>
                  </w:r>
                </w:p>
              </w:tc>
              <w:tc>
                <w:tcPr>
                  <w:tcW w:w="1695" w:type="dxa"/>
                  <w:vAlign w:val="center"/>
                </w:tcPr>
                <w:p w14:paraId="3925AB0E" w14:textId="050FBDEB" w:rsidR="002B5294" w:rsidRPr="006A6F0A" w:rsidRDefault="002B5294" w:rsidP="002846AC">
                  <w:pPr>
                    <w:spacing w:before="40"/>
                    <w:jc w:val="righ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%</w:t>
                  </w:r>
                </w:p>
              </w:tc>
              <w:tc>
                <w:tcPr>
                  <w:tcW w:w="1177" w:type="dxa"/>
                  <w:vAlign w:val="center"/>
                </w:tcPr>
                <w:p w14:paraId="751FFD77" w14:textId="47F58383" w:rsidR="002B5294" w:rsidRPr="00A07E67" w:rsidRDefault="002B5294" w:rsidP="002846AC">
                  <w:pPr>
                    <w:spacing w:before="40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1833" w:type="dxa"/>
                  <w:vAlign w:val="center"/>
                </w:tcPr>
                <w:p w14:paraId="674BC613" w14:textId="30C319B3" w:rsidR="002B5294" w:rsidRPr="006A6F0A" w:rsidRDefault="002B5294" w:rsidP="002846AC">
                  <w:pPr>
                    <w:spacing w:before="40"/>
                    <w:jc w:val="righ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 xml:space="preserve"> €</w:t>
                  </w:r>
                </w:p>
              </w:tc>
              <w:tc>
                <w:tcPr>
                  <w:tcW w:w="1995" w:type="dxa"/>
                  <w:vAlign w:val="center"/>
                </w:tcPr>
                <w:p w14:paraId="60FAACE1" w14:textId="47BDAB17" w:rsidR="002B5294" w:rsidRPr="006A6F0A" w:rsidRDefault="002B5294" w:rsidP="002846AC">
                  <w:pPr>
                    <w:spacing w:before="40"/>
                    <w:jc w:val="righ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 xml:space="preserve"> €</w:t>
                  </w:r>
                </w:p>
              </w:tc>
            </w:tr>
            <w:tr w:rsidR="002B5294" w:rsidRPr="006A6F0A" w14:paraId="64815DA6" w14:textId="77777777" w:rsidTr="007D04CF">
              <w:trPr>
                <w:trHeight w:hRule="exact" w:val="340"/>
              </w:trPr>
              <w:tc>
                <w:tcPr>
                  <w:tcW w:w="1594" w:type="dxa"/>
                  <w:vAlign w:val="center"/>
                </w:tcPr>
                <w:p w14:paraId="5A5BA387" w14:textId="77777777" w:rsidR="002B5294" w:rsidRPr="00A07E67" w:rsidRDefault="002B5294" w:rsidP="002846AC">
                  <w:pPr>
                    <w:spacing w:before="40"/>
                    <w:rPr>
                      <w:rFonts w:ascii="Arial" w:hAnsi="Arial" w:cs="Arial"/>
                      <w:b/>
                      <w:sz w:val="16"/>
                      <w:szCs w:val="18"/>
                    </w:rPr>
                  </w:pP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1666" w:type="dxa"/>
                  <w:vAlign w:val="center"/>
                </w:tcPr>
                <w:p w14:paraId="089D692F" w14:textId="77777777" w:rsidR="002B5294" w:rsidRPr="006A6F0A" w:rsidRDefault="002B5294" w:rsidP="002846AC">
                  <w:pPr>
                    <w:spacing w:before="40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%</w:t>
                  </w:r>
                </w:p>
              </w:tc>
              <w:tc>
                <w:tcPr>
                  <w:tcW w:w="1695" w:type="dxa"/>
                  <w:vAlign w:val="center"/>
                </w:tcPr>
                <w:p w14:paraId="19D8DC36" w14:textId="77777777" w:rsidR="002B5294" w:rsidRPr="006A6F0A" w:rsidRDefault="002B5294" w:rsidP="002846AC">
                  <w:pPr>
                    <w:spacing w:before="40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%</w:t>
                  </w:r>
                </w:p>
              </w:tc>
              <w:tc>
                <w:tcPr>
                  <w:tcW w:w="1177" w:type="dxa"/>
                  <w:vAlign w:val="center"/>
                </w:tcPr>
                <w:p w14:paraId="2F84B692" w14:textId="77777777" w:rsidR="002B5294" w:rsidRPr="00A07E67" w:rsidRDefault="002B5294" w:rsidP="002846AC">
                  <w:pPr>
                    <w:spacing w:before="40"/>
                    <w:jc w:val="center"/>
                    <w:rPr>
                      <w:rFonts w:ascii="Arial" w:hAnsi="Arial" w:cs="Arial"/>
                      <w:b/>
                      <w:sz w:val="16"/>
                      <w:szCs w:val="18"/>
                    </w:rPr>
                  </w:pP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Texto1"/>
                        <w:enabled/>
                        <w:calcOnExit w:val="0"/>
                        <w:textInput/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1833" w:type="dxa"/>
                  <w:vAlign w:val="center"/>
                </w:tcPr>
                <w:p w14:paraId="115CC64D" w14:textId="77777777" w:rsidR="002B5294" w:rsidRPr="006A6F0A" w:rsidRDefault="002B5294" w:rsidP="002846AC">
                  <w:pPr>
                    <w:spacing w:before="40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 xml:space="preserve"> €</w:t>
                  </w:r>
                </w:p>
              </w:tc>
              <w:tc>
                <w:tcPr>
                  <w:tcW w:w="1995" w:type="dxa"/>
                  <w:vAlign w:val="center"/>
                </w:tcPr>
                <w:p w14:paraId="2F30217C" w14:textId="77777777" w:rsidR="002B5294" w:rsidRPr="006A6F0A" w:rsidRDefault="002B5294" w:rsidP="002846AC">
                  <w:pPr>
                    <w:spacing w:before="40"/>
                    <w:jc w:val="right"/>
                    <w:rPr>
                      <w:rFonts w:ascii="Arial" w:hAnsi="Arial" w:cs="Arial"/>
                      <w:sz w:val="16"/>
                      <w:szCs w:val="18"/>
                    </w:rPr>
                  </w:pP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 xml:space="preserve"> €</w:t>
                  </w:r>
                </w:p>
              </w:tc>
            </w:tr>
          </w:tbl>
          <w:p w14:paraId="2C9E79C3" w14:textId="77777777" w:rsidR="00AF389D" w:rsidRPr="006A6F0A" w:rsidRDefault="00AF389D" w:rsidP="002846AC">
            <w:pPr>
              <w:spacing w:before="40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8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6F0A">
              <w:rPr>
                <w:rFonts w:ascii="Arial" w:hAnsi="Arial" w:cs="Arial"/>
                <w:sz w:val="16"/>
                <w:szCs w:val="18"/>
              </w:rPr>
              <w:instrText xml:space="preserve"> FORMCHECKBOX </w:instrText>
            </w:r>
            <w:r w:rsidR="003F1750">
              <w:rPr>
                <w:rFonts w:ascii="Arial" w:hAnsi="Arial" w:cs="Arial"/>
                <w:sz w:val="16"/>
                <w:szCs w:val="18"/>
              </w:rPr>
            </w:r>
            <w:r w:rsidR="003F1750">
              <w:rPr>
                <w:rFonts w:ascii="Arial" w:hAnsi="Arial" w:cs="Arial"/>
                <w:sz w:val="16"/>
                <w:szCs w:val="18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8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8"/>
              </w:rPr>
              <w:t xml:space="preserve"> 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SE DECLARA que la empresa solicitante </w:t>
            </w:r>
            <w:r w:rsidRPr="006A6F0A">
              <w:rPr>
                <w:rFonts w:ascii="Arial" w:hAnsi="Arial" w:cs="Arial"/>
                <w:b/>
                <w:sz w:val="16"/>
                <w:szCs w:val="16"/>
                <w:u w:val="single"/>
              </w:rPr>
              <w:t>tiene empresas vinculadas</w:t>
            </w:r>
            <w:r w:rsidRPr="006A6F0A">
              <w:rPr>
                <w:rFonts w:ascii="Arial" w:hAnsi="Arial" w:cs="Arial"/>
                <w:sz w:val="16"/>
                <w:szCs w:val="16"/>
              </w:rPr>
              <w:t>:</w:t>
            </w:r>
          </w:p>
          <w:p w14:paraId="56B20834" w14:textId="77777777" w:rsidR="00AF389D" w:rsidRPr="006A6F0A" w:rsidRDefault="00AF389D" w:rsidP="002846AC">
            <w:pPr>
              <w:spacing w:before="40"/>
              <w:ind w:left="22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Existen otras empresas que tienen una participación SUPERIOR AL 50% del capital o de los derechos de voto de la empresa solicitante o la empresa solicitante tiene una participación SUPERIOR AL 50% del capital o de los derechos de voto de otra empresa.</w:t>
            </w:r>
          </w:p>
          <w:p w14:paraId="06F18EFB" w14:textId="39ACBC93" w:rsidR="00FF6F76" w:rsidRPr="006A6F0A" w:rsidRDefault="00AF389D" w:rsidP="00A07E67">
            <w:pPr>
              <w:ind w:left="227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Los datos de todas las empresas asociadas o vinculadas a la solicitante son los siguientes:</w:t>
            </w:r>
          </w:p>
        </w:tc>
      </w:tr>
      <w:tr w:rsidR="00AF389D" w:rsidRPr="006A6F0A" w14:paraId="2C700645" w14:textId="77777777" w:rsidTr="00A07E67">
        <w:tc>
          <w:tcPr>
            <w:tcW w:w="10196" w:type="dxa"/>
            <w:tcBorders>
              <w:top w:val="nil"/>
              <w:bottom w:val="nil"/>
            </w:tcBorders>
          </w:tcPr>
          <w:p w14:paraId="3127836B" w14:textId="77777777" w:rsidR="00AF389D" w:rsidRPr="006A6F0A" w:rsidRDefault="00AF389D" w:rsidP="00AA382D">
            <w:pPr>
              <w:spacing w:before="60" w:after="20" w:line="276" w:lineRule="auto"/>
              <w:ind w:right="57"/>
              <w:jc w:val="both"/>
              <w:rPr>
                <w:rFonts w:ascii="Arial" w:hAnsi="Arial" w:cs="Arial"/>
                <w:i/>
                <w:sz w:val="16"/>
                <w:szCs w:val="16"/>
                <w:u w:val="single"/>
              </w:rPr>
            </w:pPr>
            <w:r w:rsidRPr="006A6F0A">
              <w:rPr>
                <w:rFonts w:ascii="Arial" w:hAnsi="Arial" w:cs="Arial"/>
                <w:b/>
                <w:sz w:val="16"/>
                <w:szCs w:val="16"/>
                <w:u w:val="single"/>
              </w:rPr>
              <w:t>Cálculo de los datos totales:</w:t>
            </w:r>
          </w:p>
          <w:p w14:paraId="53E97969" w14:textId="77777777" w:rsidR="00AF389D" w:rsidRPr="006A6F0A" w:rsidRDefault="00AF389D" w:rsidP="00AA382D">
            <w:pPr>
              <w:spacing w:before="60" w:after="60" w:line="276" w:lineRule="auto"/>
              <w:ind w:right="57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Estos datos se calcularán </w:t>
            </w:r>
            <w:r w:rsidRPr="006A6F0A">
              <w:rPr>
                <w:rFonts w:ascii="Arial" w:hAnsi="Arial" w:cs="Arial"/>
                <w:b/>
                <w:i/>
                <w:sz w:val="16"/>
                <w:szCs w:val="16"/>
              </w:rPr>
              <w:t>agregando</w:t>
            </w: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 a los datos de la propia empresa los datos de aquellas </w:t>
            </w:r>
            <w:r w:rsidRPr="006A6F0A">
              <w:rPr>
                <w:rFonts w:ascii="Arial" w:hAnsi="Arial" w:cs="Arial"/>
                <w:b/>
                <w:i/>
                <w:sz w:val="16"/>
                <w:szCs w:val="16"/>
              </w:rPr>
              <w:t>otras empresas</w:t>
            </w: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, o cualesquiera otras </w:t>
            </w:r>
            <w:r w:rsidRPr="006A6F0A">
              <w:rPr>
                <w:rFonts w:ascii="Arial" w:hAnsi="Arial" w:cs="Arial"/>
                <w:b/>
                <w:i/>
                <w:sz w:val="16"/>
                <w:szCs w:val="16"/>
              </w:rPr>
              <w:t>entidades</w:t>
            </w: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 que </w:t>
            </w:r>
            <w:r w:rsidRPr="006A6F0A">
              <w:rPr>
                <w:rFonts w:ascii="Arial" w:hAnsi="Arial" w:cs="Arial"/>
                <w:b/>
                <w:i/>
                <w:sz w:val="16"/>
                <w:szCs w:val="16"/>
              </w:rPr>
              <w:t>ejerzan una actividad económica</w:t>
            </w:r>
            <w:r w:rsidRPr="006A6F0A">
              <w:rPr>
                <w:rFonts w:ascii="Arial" w:hAnsi="Arial" w:cs="Arial"/>
                <w:i/>
                <w:sz w:val="16"/>
                <w:szCs w:val="16"/>
              </w:rPr>
              <w:t>, que estén asociadas y/o vinculadas, calculados según los criterios indicados en el artículo 3 del Anexo I del Reglamento (UE) nº 651/2014 de la Comisión, de 17 de junio de 2014, que de forma resumida es:</w:t>
            </w:r>
          </w:p>
          <w:p w14:paraId="3EE38D4F" w14:textId="77777777" w:rsidR="00AF389D" w:rsidRPr="006A6F0A" w:rsidRDefault="00AF389D" w:rsidP="00AF389D">
            <w:pPr>
              <w:numPr>
                <w:ilvl w:val="0"/>
                <w:numId w:val="14"/>
              </w:numPr>
              <w:tabs>
                <w:tab w:val="clear" w:pos="720"/>
                <w:tab w:val="num" w:pos="176"/>
              </w:tabs>
              <w:spacing w:before="60" w:after="60" w:line="276" w:lineRule="auto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En el caso de empresas autónomas, se determinarán únicamente sobre los datos de la empresa solicitante.  </w:t>
            </w:r>
          </w:p>
          <w:p w14:paraId="3AB0D336" w14:textId="77777777" w:rsidR="00AF389D" w:rsidRPr="006A6F0A" w:rsidRDefault="00AF389D" w:rsidP="00AF389D">
            <w:pPr>
              <w:numPr>
                <w:ilvl w:val="0"/>
                <w:numId w:val="14"/>
              </w:numPr>
              <w:tabs>
                <w:tab w:val="clear" w:pos="720"/>
                <w:tab w:val="num" w:pos="176"/>
              </w:tabs>
              <w:spacing w:before="60" w:after="60" w:line="276" w:lineRule="auto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>En el caso de empresas asociadas (porcentaje de participación en empresas entre el 25% y el 50%), a los datos de la empresa solicitante se han de agregar los datos de las empresas asociadas en el porcentaje de participación en el capital o en los derechos de voto (al más elevado de estos dos porcentajes).</w:t>
            </w:r>
          </w:p>
          <w:p w14:paraId="2CA38B58" w14:textId="77777777" w:rsidR="00AF389D" w:rsidRPr="006A6F0A" w:rsidRDefault="00AF389D" w:rsidP="00AF389D">
            <w:pPr>
              <w:numPr>
                <w:ilvl w:val="0"/>
                <w:numId w:val="14"/>
              </w:numPr>
              <w:tabs>
                <w:tab w:val="clear" w:pos="720"/>
                <w:tab w:val="num" w:pos="176"/>
              </w:tabs>
              <w:spacing w:before="60" w:after="60" w:line="276" w:lineRule="auto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>En el caso de empresas vinculadas (porcentaje de participación en empresas superiores al 50%), a los datos de la empresa solicitante se añadirá el 100 % de los datos de las empresas vinculadas.</w:t>
            </w:r>
          </w:p>
          <w:p w14:paraId="192588CF" w14:textId="77777777" w:rsidR="00AF389D" w:rsidRPr="006A6F0A" w:rsidRDefault="00AF389D" w:rsidP="00AF389D">
            <w:pPr>
              <w:numPr>
                <w:ilvl w:val="0"/>
                <w:numId w:val="14"/>
              </w:numPr>
              <w:tabs>
                <w:tab w:val="clear" w:pos="720"/>
                <w:tab w:val="num" w:pos="176"/>
              </w:tabs>
              <w:spacing w:before="60" w:after="60" w:line="276" w:lineRule="auto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 xml:space="preserve">Son «empresas vinculadas» las empresas entre las cuales existe alguna de las siguientes relaciones: a) una empresa posee la mayoría de los derechos de voto de los accionistas o socios de otra empresa; b) una empresa tiene derecho a nombrar o revocar a la mayoría de los miembros del órgano de administración, dirección o control de otra empresa; c) una empresa tiene derecho a ejercer una influencia dominante sobre otra, en virtud de un contrato celebrado con ella o de una cláusula estatutaria de la segunda empresa; d) una empresa, accionista de otra o asociada a otra, controla sola, en virtud de un acuerdo celebrado con otros accionistas o socios de la segunda empresa, la mayoría de los derechos de voto de sus accionistas o socios. </w:t>
            </w:r>
          </w:p>
          <w:p w14:paraId="4FFE3EDF" w14:textId="77777777" w:rsidR="00AF389D" w:rsidRPr="006A6F0A" w:rsidRDefault="00AF389D" w:rsidP="00AF389D">
            <w:pPr>
              <w:numPr>
                <w:ilvl w:val="0"/>
                <w:numId w:val="14"/>
              </w:numPr>
              <w:tabs>
                <w:tab w:val="clear" w:pos="720"/>
                <w:tab w:val="num" w:pos="176"/>
              </w:tabs>
              <w:spacing w:before="60" w:after="60" w:line="276" w:lineRule="auto"/>
              <w:ind w:left="176" w:right="57" w:hanging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6"/>
                <w:szCs w:val="16"/>
              </w:rPr>
              <w:t>Las empresas que mantengan cualquiera de las relaciones contempladas en el párrafo anterior a través de otra u otras empresas, se considerarán también vinculadas. Asimismo, se considerarán empresas vinculadas las que mantengan alguna de dichas relaciones a través de una persona física o un grupo de personas físicas que actúen de común acuerdo, si dichas empresas ejercen su actividad o parte de la misma en el mismo mercado de referencia o en mercados contiguos. Se considerará «mercado contiguo» el mercado de un producto o servicio situado en una posición inmediatamente anterior o posterior a la del mercado en cuestión.</w:t>
            </w:r>
          </w:p>
          <w:tbl>
            <w:tblPr>
              <w:tblStyle w:val="Tablaconcuadrcula"/>
              <w:tblW w:w="0" w:type="auto"/>
              <w:jc w:val="center"/>
              <w:tblBorders>
                <w:top w:val="single" w:sz="8" w:space="0" w:color="BFBFBF" w:themeColor="background1" w:themeShade="BF"/>
                <w:left w:val="single" w:sz="8" w:space="0" w:color="BFBFBF" w:themeColor="background1" w:themeShade="BF"/>
                <w:bottom w:val="single" w:sz="8" w:space="0" w:color="BFBFBF" w:themeColor="background1" w:themeShade="BF"/>
                <w:right w:val="single" w:sz="8" w:space="0" w:color="BFBFBF" w:themeColor="background1" w:themeShade="BF"/>
                <w:insideH w:val="single" w:sz="4" w:space="0" w:color="BFBFBF" w:themeColor="background1" w:themeShade="BF"/>
                <w:insideV w:val="single" w:sz="4" w:space="0" w:color="BFBFBF" w:themeColor="background1" w:themeShade="BF"/>
              </w:tblBorders>
              <w:tblLook w:val="04A0" w:firstRow="1" w:lastRow="0" w:firstColumn="1" w:lastColumn="0" w:noHBand="0" w:noVBand="1"/>
            </w:tblPr>
            <w:tblGrid>
              <w:gridCol w:w="2917"/>
              <w:gridCol w:w="3119"/>
              <w:gridCol w:w="3121"/>
            </w:tblGrid>
            <w:tr w:rsidR="00AF389D" w:rsidRPr="006A6F0A" w14:paraId="4145A0A4" w14:textId="77777777" w:rsidTr="00AA382D">
              <w:trPr>
                <w:jc w:val="center"/>
              </w:trPr>
              <w:tc>
                <w:tcPr>
                  <w:tcW w:w="2917" w:type="dxa"/>
                  <w:vAlign w:val="center"/>
                </w:tcPr>
                <w:p w14:paraId="67BECA66" w14:textId="77777777" w:rsidR="00AF389D" w:rsidRPr="006A6F0A" w:rsidRDefault="00AF389D" w:rsidP="00AA382D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Número de trabajadores TOTAL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(asalariados, propietarios y socios)</w:t>
                  </w:r>
                </w:p>
              </w:tc>
              <w:tc>
                <w:tcPr>
                  <w:tcW w:w="3119" w:type="dxa"/>
                  <w:vAlign w:val="center"/>
                </w:tcPr>
                <w:p w14:paraId="1D679FA5" w14:textId="77777777" w:rsidR="00AF389D" w:rsidRPr="006A6F0A" w:rsidRDefault="00AF389D" w:rsidP="00AA382D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Volumen de negocio TOTAL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(impuestos excluidos)</w:t>
                  </w:r>
                </w:p>
              </w:tc>
              <w:tc>
                <w:tcPr>
                  <w:tcW w:w="3121" w:type="dxa"/>
                  <w:vAlign w:val="center"/>
                </w:tcPr>
                <w:p w14:paraId="2B6448B2" w14:textId="77777777" w:rsidR="00AF389D" w:rsidRPr="006A6F0A" w:rsidRDefault="00AF389D" w:rsidP="00AA382D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t>Balance general anual TOTAL</w:t>
                  </w:r>
                  <w:r w:rsidRPr="006A6F0A">
                    <w:rPr>
                      <w:rFonts w:ascii="Arial" w:hAnsi="Arial" w:cs="Arial"/>
                      <w:b/>
                      <w:sz w:val="16"/>
                      <w:szCs w:val="16"/>
                    </w:rPr>
                    <w:br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>(activo total)</w:t>
                  </w:r>
                </w:p>
              </w:tc>
            </w:tr>
            <w:tr w:rsidR="00AF389D" w:rsidRPr="006A6F0A" w14:paraId="51D209C0" w14:textId="77777777" w:rsidTr="00AA382D">
              <w:trPr>
                <w:trHeight w:hRule="exact" w:val="340"/>
                <w:jc w:val="center"/>
              </w:trPr>
              <w:tc>
                <w:tcPr>
                  <w:tcW w:w="2917" w:type="dxa"/>
                  <w:vAlign w:val="center"/>
                </w:tcPr>
                <w:p w14:paraId="27309476" w14:textId="77777777" w:rsidR="00AF389D" w:rsidRPr="00A07E67" w:rsidRDefault="00AF389D" w:rsidP="00AA382D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</w:p>
              </w:tc>
              <w:tc>
                <w:tcPr>
                  <w:tcW w:w="3119" w:type="dxa"/>
                  <w:vAlign w:val="center"/>
                </w:tcPr>
                <w:p w14:paraId="0DBC4764" w14:textId="77777777" w:rsidR="00AF389D" w:rsidRPr="006A6F0A" w:rsidRDefault="00AF389D" w:rsidP="00AA382D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, 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>€</w:t>
                  </w:r>
                </w:p>
              </w:tc>
              <w:tc>
                <w:tcPr>
                  <w:tcW w:w="3121" w:type="dxa"/>
                  <w:vAlign w:val="center"/>
                </w:tcPr>
                <w:p w14:paraId="0B0B769D" w14:textId="77777777" w:rsidR="00AF389D" w:rsidRPr="006A6F0A" w:rsidRDefault="00AF389D" w:rsidP="00AA382D">
                  <w:pPr>
                    <w:spacing w:before="40" w:line="276" w:lineRule="auto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, 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 xml:space="preserve"> 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</w:textInput>
                      </w:ffData>
                    </w:fldCha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instrText xml:space="preserve"> FORMTEXT </w:instrTex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separate"/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t> </w:t>
                  </w:r>
                  <w:r w:rsidRPr="00A07E67">
                    <w:rPr>
                      <w:rFonts w:ascii="Arial" w:hAnsi="Arial" w:cs="Arial"/>
                      <w:b/>
                      <w:sz w:val="16"/>
                      <w:szCs w:val="16"/>
                      <w:shd w:val="clear" w:color="auto" w:fill="D9D9D9" w:themeFill="background1" w:themeFillShade="D9"/>
                    </w:rPr>
                    <w:fldChar w:fldCharType="end"/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r w:rsidRPr="006A6F0A">
                    <w:rPr>
                      <w:rFonts w:ascii="Arial" w:hAnsi="Arial" w:cs="Arial"/>
                      <w:sz w:val="16"/>
                      <w:szCs w:val="16"/>
                      <w:lang w:val="pl-PL" w:eastAsia="en-US"/>
                    </w:rPr>
                    <w:t>€</w:t>
                  </w:r>
                </w:p>
              </w:tc>
            </w:tr>
          </w:tbl>
          <w:p w14:paraId="01CCE4BE" w14:textId="77777777" w:rsidR="00AF389D" w:rsidRPr="006A6F0A" w:rsidRDefault="00AF389D" w:rsidP="00AA382D">
            <w:pPr>
              <w:spacing w:line="276" w:lineRule="auto"/>
              <w:ind w:right="57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</w:p>
        </w:tc>
      </w:tr>
      <w:tr w:rsidR="00AF389D" w:rsidRPr="006A6F0A" w14:paraId="74D161F4" w14:textId="77777777" w:rsidTr="00AA382D">
        <w:trPr>
          <w:trHeight w:hRule="exact" w:val="113"/>
        </w:trPr>
        <w:tc>
          <w:tcPr>
            <w:tcW w:w="10196" w:type="dxa"/>
            <w:tcBorders>
              <w:top w:val="nil"/>
              <w:bottom w:val="single" w:sz="8" w:space="0" w:color="BFBFBF" w:themeColor="background1" w:themeShade="BF"/>
            </w:tcBorders>
          </w:tcPr>
          <w:p w14:paraId="60AD5637" w14:textId="77777777" w:rsidR="00AF389D" w:rsidRPr="006A6F0A" w:rsidRDefault="00AF389D" w:rsidP="00AA382D">
            <w:pPr>
              <w:spacing w:after="20" w:line="276" w:lineRule="auto"/>
              <w:ind w:right="57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AF389D" w:rsidRPr="006A6F0A" w14:paraId="35A0F743" w14:textId="77777777" w:rsidTr="00AA382D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196" w:type="dxa"/>
          </w:tcPr>
          <w:p w14:paraId="1FA7D603" w14:textId="77777777" w:rsidR="00AF389D" w:rsidRPr="006A6F0A" w:rsidRDefault="00AF389D" w:rsidP="00AA382D">
            <w:pPr>
              <w:spacing w:before="120" w:after="120"/>
              <w:rPr>
                <w:rFonts w:ascii="Arial" w:hAnsi="Arial" w:cs="Arial"/>
                <w:sz w:val="16"/>
              </w:rPr>
            </w:pPr>
            <w:r w:rsidRPr="006A6F0A">
              <w:rPr>
                <w:rFonts w:ascii="Arial" w:hAnsi="Arial" w:cs="Arial"/>
                <w:sz w:val="16"/>
              </w:rPr>
              <w:t>Según los datos declarados, la empresa se clasifica en la categoría de:</w:t>
            </w:r>
          </w:p>
          <w:p w14:paraId="04C9FB0C" w14:textId="77777777" w:rsidR="00AF389D" w:rsidRPr="006A6F0A" w:rsidRDefault="00AF389D" w:rsidP="00AA382D">
            <w:pPr>
              <w:spacing w:before="60" w:after="60" w:line="276" w:lineRule="auto"/>
              <w:ind w:left="1701" w:hanging="1701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8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6F0A">
              <w:rPr>
                <w:rFonts w:ascii="Arial" w:hAnsi="Arial" w:cs="Arial"/>
                <w:sz w:val="16"/>
                <w:szCs w:val="18"/>
              </w:rPr>
              <w:instrText xml:space="preserve"> FORMCHECKBOX </w:instrText>
            </w:r>
            <w:r w:rsidR="003F1750">
              <w:rPr>
                <w:rFonts w:ascii="Arial" w:hAnsi="Arial" w:cs="Arial"/>
                <w:sz w:val="16"/>
                <w:szCs w:val="18"/>
              </w:rPr>
            </w:r>
            <w:r w:rsidR="003F1750">
              <w:rPr>
                <w:rFonts w:ascii="Arial" w:hAnsi="Arial" w:cs="Arial"/>
                <w:sz w:val="16"/>
                <w:szCs w:val="18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8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8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Pequeña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empresa,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porque ocupa a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 xml:space="preserve">menos de 50 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personas y cuyo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volumen de negocios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anual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o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cuyo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 xml:space="preserve"> balance general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anual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 xml:space="preserve">no supera los 10 </w:t>
            </w:r>
            <w:r w:rsidRPr="006A6F0A">
              <w:rPr>
                <w:rFonts w:ascii="Arial" w:hAnsi="Arial" w:cs="Arial"/>
                <w:sz w:val="16"/>
                <w:szCs w:val="16"/>
              </w:rPr>
              <w:t>millones de euros.</w:t>
            </w:r>
          </w:p>
          <w:p w14:paraId="53B0B98D" w14:textId="77777777" w:rsidR="00AF389D" w:rsidRPr="006A6F0A" w:rsidRDefault="00AF389D" w:rsidP="00AA382D">
            <w:pPr>
              <w:spacing w:before="60" w:after="60" w:line="276" w:lineRule="auto"/>
              <w:ind w:left="1644" w:hanging="1644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8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6F0A">
              <w:rPr>
                <w:rFonts w:ascii="Arial" w:hAnsi="Arial" w:cs="Arial"/>
                <w:sz w:val="16"/>
                <w:szCs w:val="18"/>
              </w:rPr>
              <w:instrText xml:space="preserve"> FORMCHECKBOX </w:instrText>
            </w:r>
            <w:r w:rsidR="003F1750">
              <w:rPr>
                <w:rFonts w:ascii="Arial" w:hAnsi="Arial" w:cs="Arial"/>
                <w:sz w:val="16"/>
                <w:szCs w:val="18"/>
              </w:rPr>
            </w:r>
            <w:r w:rsidR="003F1750">
              <w:rPr>
                <w:rFonts w:ascii="Arial" w:hAnsi="Arial" w:cs="Arial"/>
                <w:sz w:val="16"/>
                <w:szCs w:val="18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8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8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 xml:space="preserve">Mediana empresa, 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porque ocupa a ocupa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a menos de 250 personas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y cuyo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volumen de negocios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anual no excede de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 xml:space="preserve">50 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millones de euros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o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cuyo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balance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general anual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no excede de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 xml:space="preserve"> 43 </w:t>
            </w:r>
            <w:r w:rsidRPr="006A6F0A">
              <w:rPr>
                <w:rFonts w:ascii="Arial" w:hAnsi="Arial" w:cs="Arial"/>
                <w:sz w:val="16"/>
                <w:szCs w:val="16"/>
              </w:rPr>
              <w:t>millones de euros.</w:t>
            </w:r>
          </w:p>
          <w:p w14:paraId="3DCB26EC" w14:textId="77777777" w:rsidR="00AF389D" w:rsidRPr="006A6F0A" w:rsidRDefault="00AF389D" w:rsidP="00AA382D">
            <w:pPr>
              <w:spacing w:before="60" w:after="60" w:line="276" w:lineRule="auto"/>
              <w:ind w:left="227" w:hanging="227"/>
              <w:rPr>
                <w:rFonts w:ascii="Arial" w:hAnsi="Arial" w:cs="Arial"/>
                <w:sz w:val="16"/>
              </w:rPr>
            </w:pPr>
            <w:r w:rsidRPr="006A6F0A">
              <w:rPr>
                <w:rFonts w:ascii="Arial" w:hAnsi="Arial" w:cs="Arial"/>
                <w:sz w:val="16"/>
                <w:szCs w:val="18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6F0A">
              <w:rPr>
                <w:rFonts w:ascii="Arial" w:hAnsi="Arial" w:cs="Arial"/>
                <w:sz w:val="16"/>
                <w:szCs w:val="18"/>
              </w:rPr>
              <w:instrText xml:space="preserve"> FORMCHECKBOX </w:instrText>
            </w:r>
            <w:r w:rsidR="003F1750">
              <w:rPr>
                <w:rFonts w:ascii="Arial" w:hAnsi="Arial" w:cs="Arial"/>
                <w:sz w:val="16"/>
                <w:szCs w:val="18"/>
              </w:rPr>
            </w:r>
            <w:r w:rsidR="003F1750">
              <w:rPr>
                <w:rFonts w:ascii="Arial" w:hAnsi="Arial" w:cs="Arial"/>
                <w:sz w:val="16"/>
                <w:szCs w:val="18"/>
              </w:rPr>
              <w:fldChar w:fldCharType="separate"/>
            </w:r>
            <w:r w:rsidRPr="006A6F0A">
              <w:rPr>
                <w:rFonts w:ascii="Arial" w:hAnsi="Arial" w:cs="Arial"/>
                <w:sz w:val="16"/>
                <w:szCs w:val="18"/>
              </w:rPr>
              <w:fldChar w:fldCharType="end"/>
            </w:r>
            <w:r w:rsidRPr="006A6F0A">
              <w:rPr>
                <w:rFonts w:ascii="Arial" w:hAnsi="Arial" w:cs="Arial"/>
                <w:sz w:val="16"/>
                <w:szCs w:val="18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Gran</w:t>
            </w:r>
            <w:r w:rsidRPr="006A6F0A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t>empresa</w:t>
            </w:r>
            <w:r w:rsidRPr="006A6F0A">
              <w:rPr>
                <w:rFonts w:ascii="Arial" w:hAnsi="Arial" w:cs="Arial"/>
                <w:sz w:val="16"/>
              </w:rPr>
              <w:t>.</w:t>
            </w:r>
          </w:p>
        </w:tc>
      </w:tr>
    </w:tbl>
    <w:p w14:paraId="10895713" w14:textId="35BA0A2C" w:rsidR="00A07E67" w:rsidRDefault="00A07E67" w:rsidP="00AF389D">
      <w:pPr>
        <w:rPr>
          <w:rFonts w:ascii="Arial" w:hAnsi="Arial" w:cs="Arial"/>
          <w:sz w:val="18"/>
        </w:rPr>
      </w:pPr>
    </w:p>
    <w:p w14:paraId="3D25055D" w14:textId="77777777" w:rsidR="00A07E67" w:rsidRDefault="00A07E67">
      <w:pPr>
        <w:spacing w:after="160" w:line="259" w:lineRule="auto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br w:type="page"/>
      </w:r>
    </w:p>
    <w:tbl>
      <w:tblPr>
        <w:tblW w:w="0" w:type="auto"/>
        <w:jc w:val="center"/>
        <w:shd w:val="clear" w:color="auto" w:fill="C0C0C0"/>
        <w:tblLook w:val="01E0" w:firstRow="1" w:lastRow="1" w:firstColumn="1" w:lastColumn="1" w:noHBand="0" w:noVBand="0"/>
      </w:tblPr>
      <w:tblGrid>
        <w:gridCol w:w="10194"/>
      </w:tblGrid>
      <w:tr w:rsidR="00AF389D" w:rsidRPr="006A6F0A" w14:paraId="34E658E5" w14:textId="77777777" w:rsidTr="00AA382D">
        <w:trPr>
          <w:jc w:val="center"/>
        </w:trPr>
        <w:tc>
          <w:tcPr>
            <w:tcW w:w="10194" w:type="dxa"/>
            <w:shd w:val="clear" w:color="auto" w:fill="BFBFBF" w:themeFill="background1" w:themeFillShade="BF"/>
          </w:tcPr>
          <w:p w14:paraId="1383732E" w14:textId="4636A906" w:rsidR="00AF389D" w:rsidRPr="006A6F0A" w:rsidRDefault="00AF389D" w:rsidP="00AA382D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lastRenderedPageBreak/>
              <w:t>6</w:t>
            </w:r>
            <w:r w:rsidRPr="006A6F0A">
              <w:rPr>
                <w:rFonts w:ascii="Arial" w:hAnsi="Arial" w:cs="Arial"/>
                <w:b/>
                <w:sz w:val="18"/>
                <w:szCs w:val="18"/>
              </w:rPr>
              <w:t>.- Fecha y firma:</w:t>
            </w:r>
          </w:p>
        </w:tc>
      </w:tr>
    </w:tbl>
    <w:p w14:paraId="03ED10FA" w14:textId="77777777" w:rsidR="00AF389D" w:rsidRPr="006A6F0A" w:rsidRDefault="00AF389D" w:rsidP="00AF389D">
      <w:pPr>
        <w:rPr>
          <w:rFonts w:ascii="Arial" w:hAnsi="Arial" w:cs="Arial"/>
          <w:sz w:val="8"/>
        </w:rPr>
      </w:pPr>
    </w:p>
    <w:p w14:paraId="6918259D" w14:textId="77777777" w:rsidR="00AF389D" w:rsidRPr="006A6F0A" w:rsidRDefault="00AF389D" w:rsidP="00A07E67">
      <w:pPr>
        <w:pStyle w:val="Piedepgina"/>
        <w:spacing w:before="40" w:after="40"/>
        <w:jc w:val="both"/>
        <w:rPr>
          <w:rFonts w:ascii="Arial" w:hAnsi="Arial" w:cs="Arial"/>
          <w:sz w:val="16"/>
          <w:szCs w:val="18"/>
        </w:rPr>
      </w:pPr>
      <w:r w:rsidRPr="006A6F0A">
        <w:rPr>
          <w:rFonts w:ascii="Arial" w:hAnsi="Arial" w:cs="Arial"/>
          <w:sz w:val="16"/>
          <w:szCs w:val="18"/>
        </w:rPr>
        <w:t xml:space="preserve">Como representante(s) legal(es) de la empresa solicitante </w:t>
      </w:r>
      <w:r w:rsidRPr="006A6F0A">
        <w:rPr>
          <w:rFonts w:ascii="Arial" w:hAnsi="Arial" w:cs="Arial"/>
          <w:b/>
          <w:sz w:val="16"/>
          <w:szCs w:val="18"/>
          <w:u w:val="single"/>
        </w:rPr>
        <w:t>DECLARA(N), bajo su responsabilidad</w:t>
      </w:r>
      <w:r w:rsidRPr="006A6F0A">
        <w:rPr>
          <w:rFonts w:ascii="Arial" w:hAnsi="Arial" w:cs="Arial"/>
          <w:sz w:val="16"/>
          <w:szCs w:val="18"/>
        </w:rPr>
        <w:t xml:space="preserve">, que la información sobre el proyecto de inversión que indican en este documento es veraz y que en caso de no serlo o de estar incompleta </w:t>
      </w:r>
      <w:r w:rsidRPr="006A6F0A">
        <w:rPr>
          <w:rFonts w:ascii="Arial" w:hAnsi="Arial" w:cs="Arial"/>
          <w:i/>
          <w:sz w:val="16"/>
          <w:szCs w:val="18"/>
          <w:u w:val="single"/>
        </w:rPr>
        <w:t>se considerará como fecha de inicio de las inversiones la fecha en que el solicitante la corrija, complete o subsane</w:t>
      </w:r>
      <w:r w:rsidRPr="006A6F0A">
        <w:rPr>
          <w:rFonts w:ascii="Arial" w:hAnsi="Arial" w:cs="Arial"/>
          <w:sz w:val="16"/>
          <w:szCs w:val="18"/>
        </w:rPr>
        <w:t>.</w:t>
      </w:r>
    </w:p>
    <w:p w14:paraId="5E67F35E" w14:textId="77777777" w:rsidR="00AF389D" w:rsidRPr="006A6F0A" w:rsidRDefault="00AF389D" w:rsidP="00A07E67">
      <w:pPr>
        <w:pStyle w:val="Piedepgina"/>
        <w:spacing w:before="40" w:after="40"/>
        <w:jc w:val="both"/>
        <w:rPr>
          <w:rFonts w:ascii="Arial" w:hAnsi="Arial" w:cs="Arial"/>
          <w:sz w:val="16"/>
          <w:szCs w:val="18"/>
        </w:rPr>
      </w:pPr>
      <w:r w:rsidRPr="006A6F0A">
        <w:rPr>
          <w:rFonts w:ascii="Arial" w:hAnsi="Arial" w:cs="Arial"/>
          <w:sz w:val="16"/>
          <w:szCs w:val="18"/>
        </w:rPr>
        <w:t xml:space="preserve">Antes de firmar, se recomienda que lea atentamente la información sobre protección de datos personales incluida en este mismo documento en el recuadro “Información </w:t>
      </w:r>
      <w:r>
        <w:rPr>
          <w:rFonts w:ascii="Arial" w:hAnsi="Arial" w:cs="Arial"/>
          <w:sz w:val="16"/>
          <w:szCs w:val="18"/>
        </w:rPr>
        <w:t>B</w:t>
      </w:r>
      <w:r w:rsidRPr="006A6F0A">
        <w:rPr>
          <w:rFonts w:ascii="Arial" w:hAnsi="Arial" w:cs="Arial"/>
          <w:sz w:val="16"/>
          <w:szCs w:val="18"/>
        </w:rPr>
        <w:t>ásica sobre Protección de Datos de Carácter Personal”.</w:t>
      </w: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</w:tblBorders>
        <w:tblLook w:val="01E0" w:firstRow="1" w:lastRow="1" w:firstColumn="1" w:lastColumn="1" w:noHBand="0" w:noVBand="0"/>
      </w:tblPr>
      <w:tblGrid>
        <w:gridCol w:w="10206"/>
      </w:tblGrid>
      <w:tr w:rsidR="00AF389D" w:rsidRPr="006A6F0A" w14:paraId="7B6E27E8" w14:textId="77777777" w:rsidTr="00AA382D">
        <w:trPr>
          <w:trHeight w:val="375"/>
          <w:jc w:val="center"/>
        </w:trPr>
        <w:tc>
          <w:tcPr>
            <w:tcW w:w="10206" w:type="dxa"/>
            <w:shd w:val="clear" w:color="auto" w:fill="auto"/>
            <w:vAlign w:val="center"/>
          </w:tcPr>
          <w:p w14:paraId="54F0363D" w14:textId="77777777" w:rsidR="00AF389D" w:rsidRPr="006A6F0A" w:rsidRDefault="00AF389D" w:rsidP="00AA382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75FD484" w14:textId="77777777" w:rsidR="00AF389D" w:rsidRPr="006A6F0A" w:rsidRDefault="00AF389D" w:rsidP="00AA382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 xml:space="preserve">En </w:t>
            </w:r>
            <w:bookmarkStart w:id="2" w:name="Texto11"/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1"/>
                  <w:enabled/>
                  <w:calcOnExit w:val="0"/>
                  <w:textInput>
                    <w:default w:val="............................................."/>
                  </w:textInput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.............................................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2"/>
            <w:r w:rsidRPr="006A6F0A">
              <w:rPr>
                <w:rFonts w:ascii="Arial" w:hAnsi="Arial" w:cs="Arial"/>
                <w:sz w:val="16"/>
                <w:szCs w:val="16"/>
              </w:rPr>
              <w:t xml:space="preserve">, a </w:t>
            </w:r>
            <w:bookmarkStart w:id="3" w:name="Texto6"/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6"/>
                  <w:enabled/>
                  <w:calcOnExit w:val="0"/>
                  <w:textInput>
                    <w:default w:val="............"/>
                  </w:textInput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............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3"/>
            <w:r w:rsidRPr="006A6F0A">
              <w:rPr>
                <w:rFonts w:ascii="Arial" w:hAnsi="Arial" w:cs="Arial"/>
                <w:sz w:val="16"/>
                <w:szCs w:val="16"/>
              </w:rPr>
              <w:t xml:space="preserve"> de </w:t>
            </w:r>
            <w:bookmarkStart w:id="4" w:name="Texto7"/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........................................"/>
                  </w:textInput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4"/>
            <w:r w:rsidRPr="006A6F0A">
              <w:rPr>
                <w:rFonts w:ascii="Arial" w:hAnsi="Arial" w:cs="Arial"/>
                <w:sz w:val="16"/>
                <w:szCs w:val="16"/>
              </w:rPr>
              <w:t xml:space="preserve"> de </w:t>
            </w:r>
            <w:bookmarkStart w:id="5" w:name="Texto8"/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8"/>
                  <w:enabled/>
                  <w:calcOnExit w:val="0"/>
                  <w:textInput>
                    <w:default w:val="................"/>
                  </w:textInput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bookmarkEnd w:id="5"/>
          </w:p>
          <w:p w14:paraId="7268948E" w14:textId="77777777" w:rsidR="00AF389D" w:rsidRPr="006A6F0A" w:rsidRDefault="00AF389D" w:rsidP="00AA382D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4D6D790" w14:textId="77777777" w:rsidR="00AF389D" w:rsidRPr="006A6F0A" w:rsidRDefault="00AF389D" w:rsidP="00AA382D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1188073" w14:textId="77777777" w:rsidR="00AF389D" w:rsidRPr="006A6F0A" w:rsidRDefault="00AF389D" w:rsidP="00AA382D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404A1D5" w14:textId="77777777" w:rsidR="00AF389D" w:rsidRPr="006A6F0A" w:rsidRDefault="00AF389D" w:rsidP="00AA382D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0C12AFE" w14:textId="77777777" w:rsidR="00AF389D" w:rsidRPr="006A6F0A" w:rsidRDefault="00AF389D" w:rsidP="00AA382D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D9B181A" w14:textId="77777777" w:rsidR="00AF389D" w:rsidRPr="006A6F0A" w:rsidRDefault="00AF389D" w:rsidP="00AA382D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1F8A8BD" w14:textId="77777777" w:rsidR="00AF389D" w:rsidRPr="006A6F0A" w:rsidRDefault="00AF389D" w:rsidP="00AA382D">
            <w:pPr>
              <w:tabs>
                <w:tab w:val="left" w:pos="34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F389D" w:rsidRPr="006A6F0A" w14:paraId="73C95FC6" w14:textId="77777777" w:rsidTr="00AA382D">
        <w:trPr>
          <w:trHeight w:val="375"/>
          <w:jc w:val="center"/>
        </w:trPr>
        <w:tc>
          <w:tcPr>
            <w:tcW w:w="10206" w:type="dxa"/>
            <w:shd w:val="clear" w:color="auto" w:fill="auto"/>
            <w:vAlign w:val="center"/>
          </w:tcPr>
          <w:p w14:paraId="4BFDF9E6" w14:textId="77777777" w:rsidR="00AF389D" w:rsidRPr="006A6F0A" w:rsidRDefault="00AF389D" w:rsidP="00AA382D">
            <w:pPr>
              <w:tabs>
                <w:tab w:val="left" w:pos="340"/>
              </w:tabs>
              <w:spacing w:after="6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A6F0A">
              <w:rPr>
                <w:rFonts w:ascii="Arial" w:hAnsi="Arial" w:cs="Arial"/>
                <w:sz w:val="16"/>
                <w:szCs w:val="16"/>
              </w:rPr>
              <w:t>Firmado:</w:t>
            </w:r>
            <w:r w:rsidRPr="006A6F0A">
              <w:rPr>
                <w:rFonts w:ascii="Arial" w:hAnsi="Arial" w:cs="Arial"/>
                <w:sz w:val="16"/>
                <w:szCs w:val="16"/>
              </w:rPr>
              <w:tab/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............................................."/>
                  </w:textInput>
                </w:ffData>
              </w:fldCha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6A6F0A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.............................................</w:t>
            </w:r>
            <w:r w:rsidRPr="006A6F0A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  <w:p w14:paraId="6968C7E4" w14:textId="77777777" w:rsidR="00AF389D" w:rsidRPr="006A6F0A" w:rsidRDefault="00AF389D" w:rsidP="00A07E67">
            <w:pPr>
              <w:pStyle w:val="Piedepgina"/>
              <w:spacing w:after="40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6A6F0A">
              <w:rPr>
                <w:rFonts w:ascii="Arial" w:hAnsi="Arial" w:cs="Arial"/>
                <w:i/>
                <w:sz w:val="14"/>
                <w:szCs w:val="16"/>
                <w:lang w:eastAsia="en-US"/>
              </w:rPr>
              <w:t>(El solicitante/ destinatario último o, en su caso, su(s) representante(s) legal(es))</w:t>
            </w:r>
          </w:p>
        </w:tc>
      </w:tr>
    </w:tbl>
    <w:p w14:paraId="76A8548E" w14:textId="3500C938" w:rsidR="00AF389D" w:rsidRPr="00A07E67" w:rsidRDefault="00A07E67" w:rsidP="00A07E67">
      <w:pPr>
        <w:spacing w:before="40" w:after="40"/>
        <w:jc w:val="right"/>
        <w:rPr>
          <w:rFonts w:ascii="Arial" w:hAnsi="Arial" w:cs="Arial"/>
          <w:sz w:val="12"/>
          <w:szCs w:val="8"/>
        </w:rPr>
      </w:pPr>
      <w:r w:rsidRPr="00A07E67">
        <w:rPr>
          <w:rFonts w:ascii="Arial" w:hAnsi="Arial" w:cs="Arial"/>
          <w:sz w:val="12"/>
          <w:szCs w:val="8"/>
        </w:rPr>
        <w:t>(31/07/2025)</w:t>
      </w:r>
    </w:p>
    <w:tbl>
      <w:tblPr>
        <w:tblW w:w="10202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2256"/>
        <w:gridCol w:w="7946"/>
      </w:tblGrid>
      <w:tr w:rsidR="00E37884" w:rsidRPr="0070148B" w14:paraId="72C218BB" w14:textId="77777777" w:rsidTr="00AA382D">
        <w:trPr>
          <w:jc w:val="center"/>
        </w:trPr>
        <w:tc>
          <w:tcPr>
            <w:tcW w:w="10202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9B75C0" w14:textId="77777777" w:rsidR="00E37884" w:rsidRPr="0070148B" w:rsidRDefault="00E37884" w:rsidP="00AA382D">
            <w:pPr>
              <w:ind w:left="79" w:right="103"/>
              <w:rPr>
                <w:rFonts w:ascii="Arial" w:hAnsi="Arial" w:cs="Arial"/>
                <w:b/>
                <w:sz w:val="14"/>
                <w:szCs w:val="16"/>
              </w:rPr>
            </w:pPr>
            <w:r w:rsidRPr="0070148B">
              <w:rPr>
                <w:rFonts w:ascii="Arial" w:hAnsi="Arial" w:cs="Arial"/>
                <w:b/>
                <w:sz w:val="14"/>
                <w:szCs w:val="16"/>
              </w:rPr>
              <w:t>INFORMACIÓN BÁSICA SOBRE PROTECCIÓN DE DATOS DE CARÁCTER PERSONAL</w:t>
            </w:r>
          </w:p>
          <w:p w14:paraId="11011CFF" w14:textId="77777777" w:rsidR="00E37884" w:rsidRPr="0070148B" w:rsidRDefault="00E37884" w:rsidP="00AA382D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70148B">
              <w:rPr>
                <w:rFonts w:ascii="Arial" w:hAnsi="Arial" w:cs="Arial"/>
                <w:bCs/>
                <w:sz w:val="14"/>
                <w:szCs w:val="16"/>
              </w:rPr>
              <w:t>En cumplimiento del Reglamento General de Protección de Datos (Reglamento (UE) 2016/679 del Parlamento Europeo y del Consejo de 27 de abril de 2016), y de la Ley Orgánica 3/2018, de 5 de diciembre, de Protección de Datos Personales y garantía de los derechos digitales, se informa:</w:t>
            </w:r>
          </w:p>
        </w:tc>
      </w:tr>
      <w:tr w:rsidR="00E37884" w:rsidRPr="0070148B" w14:paraId="3E972922" w14:textId="77777777" w:rsidTr="00AA382D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B3BC3AF" w14:textId="77777777" w:rsidR="00E37884" w:rsidRPr="0070148B" w:rsidRDefault="00E37884" w:rsidP="00AA382D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70148B">
              <w:rPr>
                <w:rFonts w:ascii="Arial" w:hAnsi="Arial" w:cs="Arial"/>
                <w:sz w:val="14"/>
                <w:szCs w:val="16"/>
              </w:rPr>
              <w:t>Tratamiento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ECECCE4" w14:textId="77777777" w:rsidR="00E37884" w:rsidRPr="0070148B" w:rsidRDefault="00E37884" w:rsidP="00AA382D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70148B">
              <w:rPr>
                <w:rFonts w:ascii="Arial" w:hAnsi="Arial" w:cs="Arial"/>
                <w:sz w:val="14"/>
                <w:szCs w:val="16"/>
              </w:rPr>
              <w:t>Subvenciones, ayudas y/o becas gestionadas por la Dirección General de Industria, Energía y Minas</w:t>
            </w:r>
          </w:p>
        </w:tc>
      </w:tr>
      <w:tr w:rsidR="00E37884" w:rsidRPr="0070148B" w14:paraId="0646DDDB" w14:textId="77777777" w:rsidTr="00AA382D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811E32E" w14:textId="77777777" w:rsidR="00E37884" w:rsidRPr="0070148B" w:rsidRDefault="00E37884" w:rsidP="00AA382D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70148B">
              <w:rPr>
                <w:rFonts w:ascii="Arial" w:hAnsi="Arial" w:cs="Arial"/>
                <w:sz w:val="14"/>
                <w:szCs w:val="16"/>
              </w:rPr>
              <w:t>Responsable del tratamiento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452FC7" w14:textId="77777777" w:rsidR="00E37884" w:rsidRPr="0070148B" w:rsidRDefault="00E37884" w:rsidP="00AA382D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70148B">
              <w:rPr>
                <w:rFonts w:ascii="Arial" w:hAnsi="Arial" w:cs="Arial"/>
                <w:sz w:val="14"/>
                <w:szCs w:val="16"/>
              </w:rPr>
              <w:t>Director General de Industria, Energía y Minas, con domicilio en Calle Albert Einstein, 2 - 39011 Santander (Cantabria)</w:t>
            </w:r>
          </w:p>
        </w:tc>
      </w:tr>
      <w:tr w:rsidR="00E37884" w:rsidRPr="0070148B" w14:paraId="1266644B" w14:textId="77777777" w:rsidTr="00AA382D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7B9D813" w14:textId="77777777" w:rsidR="00E37884" w:rsidRPr="0070148B" w:rsidRDefault="00E37884" w:rsidP="00AA382D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70148B">
              <w:rPr>
                <w:rFonts w:ascii="Arial" w:hAnsi="Arial" w:cs="Arial"/>
                <w:sz w:val="14"/>
                <w:szCs w:val="16"/>
              </w:rPr>
              <w:t>Finalidad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FA32F9C" w14:textId="77777777" w:rsidR="00E37884" w:rsidRPr="0070148B" w:rsidRDefault="00E37884" w:rsidP="00AA382D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70148B">
              <w:rPr>
                <w:rFonts w:ascii="Arial" w:hAnsi="Arial" w:cs="Arial"/>
                <w:sz w:val="14"/>
                <w:szCs w:val="16"/>
              </w:rPr>
              <w:t>Gestión y tramitación de las solicitudes de subvenciones, ayudas y/o becas en el ámbito competencial de la Dirección General de Industria, Energía y Minas</w:t>
            </w:r>
          </w:p>
        </w:tc>
      </w:tr>
      <w:tr w:rsidR="00E37884" w:rsidRPr="0070148B" w14:paraId="105354E1" w14:textId="77777777" w:rsidTr="00AA382D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D2244F1" w14:textId="77777777" w:rsidR="00E37884" w:rsidRPr="0070148B" w:rsidRDefault="00E37884" w:rsidP="00AA382D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70148B">
              <w:rPr>
                <w:rFonts w:ascii="Arial" w:hAnsi="Arial" w:cs="Arial"/>
                <w:sz w:val="14"/>
                <w:szCs w:val="16"/>
              </w:rPr>
              <w:t>Legitimación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6BBDE7E" w14:textId="77777777" w:rsidR="00E37884" w:rsidRPr="0070148B" w:rsidRDefault="00E37884" w:rsidP="00AA382D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70148B">
              <w:rPr>
                <w:rFonts w:ascii="Arial" w:hAnsi="Arial" w:cs="Arial"/>
                <w:sz w:val="14"/>
                <w:szCs w:val="16"/>
              </w:rPr>
              <w:t xml:space="preserve">El tratamiento es necesario para el cumplimiento de una misión realizada en interés público o en el ejercicio de poderes públicos conferidos al responsable de tratamiento  </w:t>
            </w:r>
          </w:p>
        </w:tc>
      </w:tr>
      <w:tr w:rsidR="00E37884" w:rsidRPr="0070148B" w14:paraId="4B9AAAB7" w14:textId="77777777" w:rsidTr="00AA382D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7EBEBB1" w14:textId="77777777" w:rsidR="00E37884" w:rsidRPr="0070148B" w:rsidRDefault="00E37884" w:rsidP="00AA382D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70148B">
              <w:rPr>
                <w:rFonts w:ascii="Arial" w:hAnsi="Arial" w:cs="Arial"/>
                <w:sz w:val="14"/>
                <w:szCs w:val="16"/>
              </w:rPr>
              <w:t>Destinatarios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BDC8BB" w14:textId="77777777" w:rsidR="00E37884" w:rsidRPr="0070148B" w:rsidRDefault="00E37884" w:rsidP="00AA382D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70148B">
              <w:rPr>
                <w:rFonts w:ascii="Arial" w:hAnsi="Arial" w:cs="Arial"/>
                <w:sz w:val="14"/>
                <w:szCs w:val="16"/>
              </w:rPr>
              <w:t>Los datos podrán comunicarse a los siguientes Encargados del Tratamiento, exclusivamente para operaciones relacionadas con la finalidad antes indicada:</w:t>
            </w:r>
          </w:p>
          <w:p w14:paraId="6BCA8932" w14:textId="77777777" w:rsidR="00E37884" w:rsidRPr="0070148B" w:rsidRDefault="00E37884" w:rsidP="00AA382D">
            <w:pPr>
              <w:numPr>
                <w:ilvl w:val="0"/>
                <w:numId w:val="13"/>
              </w:numPr>
              <w:ind w:left="365" w:right="103" w:hanging="219"/>
              <w:contextualSpacing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70148B">
              <w:rPr>
                <w:rFonts w:ascii="Arial" w:hAnsi="Arial" w:cs="Arial"/>
                <w:iCs/>
                <w:sz w:val="14"/>
                <w:szCs w:val="16"/>
              </w:rPr>
              <w:t>Agencia Estatal de Administración Tributaria</w:t>
            </w:r>
          </w:p>
          <w:p w14:paraId="53FE2625" w14:textId="77777777" w:rsidR="00E37884" w:rsidRPr="0070148B" w:rsidRDefault="00E37884" w:rsidP="00AA382D">
            <w:pPr>
              <w:numPr>
                <w:ilvl w:val="0"/>
                <w:numId w:val="13"/>
              </w:numPr>
              <w:ind w:left="365" w:right="103" w:hanging="219"/>
              <w:contextualSpacing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70148B">
              <w:rPr>
                <w:rFonts w:ascii="Arial" w:hAnsi="Arial" w:cs="Arial"/>
                <w:iCs/>
                <w:sz w:val="14"/>
                <w:szCs w:val="16"/>
              </w:rPr>
              <w:t>Agencia Cántabra de Administración Tributaria</w:t>
            </w:r>
          </w:p>
          <w:p w14:paraId="580A3155" w14:textId="77777777" w:rsidR="00E37884" w:rsidRPr="0070148B" w:rsidRDefault="00E37884" w:rsidP="00AA382D">
            <w:pPr>
              <w:numPr>
                <w:ilvl w:val="0"/>
                <w:numId w:val="13"/>
              </w:numPr>
              <w:ind w:left="365" w:right="103" w:hanging="219"/>
              <w:contextualSpacing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70148B">
              <w:rPr>
                <w:rFonts w:ascii="Arial" w:hAnsi="Arial" w:cs="Arial"/>
                <w:iCs/>
                <w:sz w:val="14"/>
                <w:szCs w:val="16"/>
              </w:rPr>
              <w:t>Tesorería General de la Seguridad Social</w:t>
            </w:r>
          </w:p>
          <w:p w14:paraId="1A136631" w14:textId="77777777" w:rsidR="00E37884" w:rsidRPr="0070148B" w:rsidRDefault="00E37884" w:rsidP="00AA382D">
            <w:pPr>
              <w:numPr>
                <w:ilvl w:val="0"/>
                <w:numId w:val="13"/>
              </w:numPr>
              <w:ind w:left="365" w:right="103" w:hanging="219"/>
              <w:contextualSpacing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70148B">
              <w:rPr>
                <w:rFonts w:ascii="Arial" w:hAnsi="Arial" w:cs="Arial"/>
                <w:iCs/>
                <w:sz w:val="14"/>
                <w:szCs w:val="16"/>
              </w:rPr>
              <w:t>Dirección General de la Policía</w:t>
            </w:r>
          </w:p>
          <w:p w14:paraId="7544373F" w14:textId="77777777" w:rsidR="00E37884" w:rsidRPr="0070148B" w:rsidRDefault="00E37884" w:rsidP="00AA382D">
            <w:pPr>
              <w:numPr>
                <w:ilvl w:val="0"/>
                <w:numId w:val="13"/>
              </w:numPr>
              <w:ind w:left="365" w:right="103" w:hanging="219"/>
              <w:contextualSpacing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70148B">
              <w:rPr>
                <w:rFonts w:ascii="Arial" w:hAnsi="Arial" w:cs="Arial"/>
                <w:iCs/>
                <w:sz w:val="14"/>
                <w:szCs w:val="16"/>
              </w:rPr>
              <w:t>Instituto Nacional de Estadística</w:t>
            </w:r>
          </w:p>
          <w:p w14:paraId="550856BC" w14:textId="77777777" w:rsidR="00E37884" w:rsidRPr="0070148B" w:rsidRDefault="00E37884" w:rsidP="00AA382D">
            <w:pPr>
              <w:numPr>
                <w:ilvl w:val="0"/>
                <w:numId w:val="13"/>
              </w:numPr>
              <w:ind w:left="365" w:right="103" w:hanging="219"/>
              <w:contextualSpacing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70148B">
              <w:rPr>
                <w:rFonts w:ascii="Arial" w:hAnsi="Arial" w:cs="Arial"/>
                <w:iCs/>
                <w:sz w:val="14"/>
                <w:szCs w:val="16"/>
              </w:rPr>
              <w:t>Instituto para la Diversificación y Ahorro de la Energía</w:t>
            </w:r>
          </w:p>
          <w:p w14:paraId="3BF44509" w14:textId="77777777" w:rsidR="00E37884" w:rsidRPr="0070148B" w:rsidRDefault="00E37884" w:rsidP="00AA382D">
            <w:pPr>
              <w:numPr>
                <w:ilvl w:val="0"/>
                <w:numId w:val="13"/>
              </w:numPr>
              <w:ind w:left="365" w:right="103" w:hanging="219"/>
              <w:contextualSpacing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70148B">
              <w:rPr>
                <w:rFonts w:ascii="Arial" w:hAnsi="Arial" w:cs="Arial"/>
                <w:iCs/>
                <w:sz w:val="14"/>
                <w:szCs w:val="16"/>
              </w:rPr>
              <w:t>Ministerio para la Transición Ecológica y el Reto Demográfico</w:t>
            </w:r>
          </w:p>
          <w:p w14:paraId="250942D6" w14:textId="77777777" w:rsidR="00E37884" w:rsidRPr="0070148B" w:rsidRDefault="00E37884" w:rsidP="00AA382D">
            <w:pPr>
              <w:numPr>
                <w:ilvl w:val="0"/>
                <w:numId w:val="13"/>
              </w:numPr>
              <w:ind w:left="365" w:right="103" w:hanging="219"/>
              <w:contextualSpacing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70148B">
              <w:rPr>
                <w:rFonts w:ascii="Arial" w:hAnsi="Arial" w:cs="Arial"/>
                <w:iCs/>
                <w:sz w:val="14"/>
                <w:szCs w:val="16"/>
              </w:rPr>
              <w:t>Dirección General de Fondos Europeos del Gobierno de Cantabria</w:t>
            </w:r>
          </w:p>
          <w:p w14:paraId="6F55DA0A" w14:textId="7BC75685" w:rsidR="00E37884" w:rsidRPr="0070148B" w:rsidRDefault="007C09D4" w:rsidP="00AA382D">
            <w:pPr>
              <w:numPr>
                <w:ilvl w:val="0"/>
                <w:numId w:val="13"/>
              </w:numPr>
              <w:ind w:left="365" w:right="103" w:hanging="219"/>
              <w:contextualSpacing/>
              <w:jc w:val="both"/>
              <w:rPr>
                <w:rFonts w:ascii="Arial" w:hAnsi="Arial" w:cs="Arial"/>
                <w:sz w:val="14"/>
                <w:szCs w:val="16"/>
              </w:rPr>
            </w:pPr>
            <w:r w:rsidRPr="007C09D4">
              <w:rPr>
                <w:rFonts w:ascii="Arial" w:hAnsi="Arial" w:cs="Arial"/>
                <w:iCs/>
                <w:sz w:val="14"/>
                <w:szCs w:val="16"/>
              </w:rPr>
              <w:t>Dirección General de Informática del Gobierno de Cantabria</w:t>
            </w:r>
          </w:p>
        </w:tc>
      </w:tr>
      <w:tr w:rsidR="00E37884" w:rsidRPr="0070148B" w14:paraId="0D322185" w14:textId="77777777" w:rsidTr="00AA382D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7941CB4" w14:textId="77777777" w:rsidR="00E37884" w:rsidRPr="0070148B" w:rsidRDefault="00E37884" w:rsidP="00AA382D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70148B">
              <w:rPr>
                <w:rFonts w:ascii="Arial" w:hAnsi="Arial" w:cs="Arial"/>
                <w:sz w:val="14"/>
                <w:szCs w:val="16"/>
              </w:rPr>
              <w:t>Derechos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1DE048" w14:textId="77777777" w:rsidR="00E37884" w:rsidRPr="0070148B" w:rsidRDefault="00E37884" w:rsidP="00AA382D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70148B">
              <w:rPr>
                <w:rFonts w:ascii="Arial" w:hAnsi="Arial" w:cs="Arial"/>
                <w:sz w:val="14"/>
                <w:szCs w:val="16"/>
              </w:rPr>
              <w:t xml:space="preserve">Acceso, rectificación, supresión y el resto de derechos que se explican en la información adicional. </w:t>
            </w:r>
          </w:p>
        </w:tc>
      </w:tr>
      <w:tr w:rsidR="00E37884" w:rsidRPr="0070148B" w14:paraId="20B0A245" w14:textId="77777777" w:rsidTr="00AA382D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73CAC5A" w14:textId="77777777" w:rsidR="00E37884" w:rsidRPr="0070148B" w:rsidRDefault="00E37884" w:rsidP="00AA382D">
            <w:pPr>
              <w:ind w:left="79" w:right="103"/>
              <w:rPr>
                <w:rFonts w:ascii="Arial" w:hAnsi="Arial" w:cs="Arial"/>
                <w:sz w:val="14"/>
                <w:szCs w:val="16"/>
              </w:rPr>
            </w:pPr>
            <w:r w:rsidRPr="0070148B">
              <w:rPr>
                <w:rFonts w:ascii="Arial" w:hAnsi="Arial" w:cs="Arial"/>
                <w:sz w:val="14"/>
                <w:szCs w:val="16"/>
              </w:rPr>
              <w:t>Información adicional</w:t>
            </w:r>
          </w:p>
        </w:tc>
        <w:tc>
          <w:tcPr>
            <w:tcW w:w="79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DACEC02" w14:textId="77777777" w:rsidR="00E37884" w:rsidRPr="0070148B" w:rsidRDefault="00E37884" w:rsidP="00AA382D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70148B">
              <w:rPr>
                <w:rFonts w:ascii="Arial" w:hAnsi="Arial" w:cs="Arial"/>
                <w:sz w:val="14"/>
                <w:szCs w:val="16"/>
              </w:rPr>
              <w:t>Puede consultar la información adicional y detallada sobre Protección de Datos en la siguiente página web:</w:t>
            </w:r>
          </w:p>
          <w:p w14:paraId="7DE6F778" w14:textId="77777777" w:rsidR="00E37884" w:rsidRPr="0070148B" w:rsidRDefault="003F1750" w:rsidP="00AA382D">
            <w:pPr>
              <w:ind w:left="79" w:right="103"/>
              <w:jc w:val="both"/>
              <w:rPr>
                <w:rFonts w:ascii="Arial" w:hAnsi="Arial" w:cs="Arial"/>
                <w:sz w:val="14"/>
                <w:szCs w:val="16"/>
              </w:rPr>
            </w:pPr>
            <w:hyperlink r:id="rId7" w:history="1">
              <w:r w:rsidR="00E37884" w:rsidRPr="0070148B">
                <w:rPr>
                  <w:rFonts w:ascii="Arial" w:hAnsi="Arial" w:cs="Arial"/>
                  <w:color w:val="0563C1" w:themeColor="hyperlink"/>
                  <w:sz w:val="14"/>
                  <w:szCs w:val="16"/>
                  <w:u w:val="single"/>
                </w:rPr>
                <w:t>https://dgicc.cantabria.es/proteccion-de-datos</w:t>
              </w:r>
            </w:hyperlink>
          </w:p>
        </w:tc>
      </w:tr>
    </w:tbl>
    <w:p w14:paraId="739E317D" w14:textId="34B6E57A" w:rsidR="00A265B7" w:rsidRDefault="00A265B7" w:rsidP="00481897">
      <w:pPr>
        <w:pStyle w:val="Textoindependiente"/>
        <w:kinsoku w:val="0"/>
        <w:overflowPunct w:val="0"/>
        <w:spacing w:before="0"/>
        <w:ind w:left="0" w:right="142"/>
        <w:jc w:val="both"/>
        <w:rPr>
          <w:sz w:val="18"/>
          <w:szCs w:val="18"/>
        </w:rPr>
      </w:pPr>
    </w:p>
    <w:sectPr w:rsidR="00A265B7" w:rsidSect="00275A2F">
      <w:headerReference w:type="default" r:id="rId8"/>
      <w:headerReference w:type="first" r:id="rId9"/>
      <w:footerReference w:type="first" r:id="rId10"/>
      <w:pgSz w:w="11906" w:h="16838" w:code="9"/>
      <w:pgMar w:top="2127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E394F4" w14:textId="77777777" w:rsidR="002846AC" w:rsidRDefault="002846AC">
      <w:r>
        <w:separator/>
      </w:r>
    </w:p>
  </w:endnote>
  <w:endnote w:type="continuationSeparator" w:id="0">
    <w:p w14:paraId="69095097" w14:textId="77777777" w:rsidR="002846AC" w:rsidRDefault="002846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4209BF" w14:textId="77777777" w:rsidR="002846AC" w:rsidRPr="00E326A3" w:rsidRDefault="002846AC" w:rsidP="00AA382D">
    <w:pPr>
      <w:rPr>
        <w:rFonts w:ascii="Arial" w:hAnsi="Arial" w:cs="Arial"/>
        <w:b/>
        <w:sz w:val="20"/>
        <w:szCs w:val="20"/>
      </w:rPr>
    </w:pPr>
    <w:r w:rsidRPr="00E326A3">
      <w:rPr>
        <w:rFonts w:ascii="Arial" w:hAnsi="Arial" w:cs="Arial"/>
        <w:b/>
        <w:sz w:val="20"/>
        <w:szCs w:val="20"/>
      </w:rPr>
      <w:t xml:space="preserve">DIRECCIÓN GENERAL DE </w:t>
    </w:r>
    <w:r>
      <w:rPr>
        <w:rFonts w:ascii="Arial" w:hAnsi="Arial" w:cs="Arial"/>
        <w:b/>
        <w:sz w:val="20"/>
        <w:szCs w:val="20"/>
      </w:rPr>
      <w:t>INDUSTRIA, ENERGÍA Y MINAS</w:t>
    </w:r>
    <w:r w:rsidRPr="00A905C1">
      <w:rPr>
        <w:rFonts w:ascii="Arial" w:hAnsi="Arial" w:cs="Arial"/>
        <w:b/>
        <w:sz w:val="20"/>
        <w:szCs w:val="20"/>
      </w:rPr>
      <w:t>: (DIR3: A06027837)</w:t>
    </w:r>
  </w:p>
  <w:p w14:paraId="727CA92B" w14:textId="77777777" w:rsidR="002846AC" w:rsidRPr="00D848B4" w:rsidRDefault="002846AC" w:rsidP="00AA382D">
    <w:pPr>
      <w:rPr>
        <w:rFonts w:ascii="Arial" w:hAnsi="Arial" w:cs="Arial"/>
        <w:sz w:val="14"/>
        <w:szCs w:val="14"/>
        <w:lang w:val="de-DE"/>
      </w:rPr>
    </w:pPr>
    <w:r w:rsidRPr="00D848B4">
      <w:rPr>
        <w:rFonts w:ascii="Arial" w:hAnsi="Arial" w:cs="Arial"/>
        <w:sz w:val="14"/>
        <w:szCs w:val="14"/>
        <w:lang w:val="de-DE"/>
      </w:rPr>
      <w:t>C/</w:t>
    </w:r>
    <w:r w:rsidRPr="00D848B4">
      <w:rPr>
        <w:sz w:val="14"/>
        <w:szCs w:val="14"/>
        <w:lang w:val="de-DE"/>
      </w:rPr>
      <w:t xml:space="preserve"> </w:t>
    </w:r>
    <w:r w:rsidRPr="00D848B4">
      <w:rPr>
        <w:rFonts w:ascii="Arial" w:hAnsi="Arial" w:cs="Arial"/>
        <w:sz w:val="14"/>
        <w:szCs w:val="14"/>
        <w:lang w:val="de-DE"/>
      </w:rPr>
      <w:t xml:space="preserve">Albert Einstein, 2 (PCTCAN) - 39011 Santander - Teléf. 942 200 033 – </w:t>
    </w:r>
    <w:r>
      <w:rPr>
        <w:rFonts w:ascii="Arial" w:hAnsi="Arial" w:cs="Arial"/>
        <w:sz w:val="14"/>
        <w:szCs w:val="14"/>
        <w:lang w:val="de-DE"/>
      </w:rPr>
      <w:t>https://dgicc.cantabria.es</w:t>
    </w:r>
    <w:r w:rsidRPr="00D848B4">
      <w:rPr>
        <w:rFonts w:ascii="Arial" w:hAnsi="Arial" w:cs="Arial"/>
        <w:sz w:val="14"/>
        <w:szCs w:val="14"/>
        <w:lang w:val="de-DE"/>
      </w:rPr>
      <w:t xml:space="preserve"> – </w:t>
    </w:r>
    <w:r>
      <w:rPr>
        <w:rFonts w:ascii="Arial" w:hAnsi="Arial" w:cs="Arial"/>
        <w:sz w:val="14"/>
        <w:szCs w:val="14"/>
        <w:lang w:val="de-DE"/>
      </w:rPr>
      <w:t>dgiem</w:t>
    </w:r>
    <w:r w:rsidRPr="00D848B4">
      <w:rPr>
        <w:rFonts w:ascii="Arial" w:hAnsi="Arial" w:cs="Arial"/>
        <w:sz w:val="14"/>
        <w:szCs w:val="14"/>
        <w:lang w:val="de-DE"/>
      </w:rPr>
      <w:t xml:space="preserve">@cantabria.es </w:t>
    </w:r>
  </w:p>
  <w:p w14:paraId="3372CD15" w14:textId="77777777" w:rsidR="002846AC" w:rsidRPr="00D04A27" w:rsidRDefault="002846AC" w:rsidP="00AA382D">
    <w:pPr>
      <w:tabs>
        <w:tab w:val="left" w:pos="1636"/>
      </w:tabs>
      <w:rPr>
        <w:rFonts w:ascii="Arial" w:hAnsi="Arial" w:cs="Arial"/>
        <w:sz w:val="6"/>
        <w:szCs w:val="6"/>
        <w:lang w:val="de-DE"/>
      </w:rPr>
    </w:pPr>
    <w:r>
      <w:rPr>
        <w:rFonts w:ascii="Arial" w:hAnsi="Arial" w:cs="Arial"/>
        <w:noProof/>
        <w:sz w:val="6"/>
        <w:szCs w:val="6"/>
      </w:rPr>
      <mc:AlternateContent>
        <mc:Choice Requires="wps">
          <w:drawing>
            <wp:anchor distT="0" distB="0" distL="114300" distR="114300" simplePos="0" relativeHeight="251714560" behindDoc="0" locked="0" layoutInCell="1" allowOverlap="1" wp14:anchorId="07038832" wp14:editId="2D8CA7E1">
              <wp:simplePos x="0" y="0"/>
              <wp:positionH relativeFrom="column">
                <wp:posOffset>-3810</wp:posOffset>
              </wp:positionH>
              <wp:positionV relativeFrom="paragraph">
                <wp:posOffset>17145</wp:posOffset>
              </wp:positionV>
              <wp:extent cx="6480175" cy="0"/>
              <wp:effectExtent l="5715" t="7620" r="10160" b="11430"/>
              <wp:wrapNone/>
              <wp:docPr id="31" name="Line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06D3AC9" id="Line 50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pt,1.35pt" to="509.9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" strokecolor="gray" strokeweight=".5pt"/>
          </w:pict>
        </mc:Fallback>
      </mc:AlternateContent>
    </w:r>
    <w:r w:rsidRPr="00D04A27">
      <w:rPr>
        <w:rFonts w:ascii="Arial" w:hAnsi="Arial" w:cs="Arial"/>
        <w:sz w:val="6"/>
        <w:szCs w:val="6"/>
        <w:lang w:val="de-DE"/>
      </w:rPr>
      <w:tab/>
    </w:r>
  </w:p>
  <w:p w14:paraId="56327F36" w14:textId="77777777" w:rsidR="002846AC" w:rsidRPr="00E326A3" w:rsidRDefault="002846AC" w:rsidP="00AA382D">
    <w:pPr>
      <w:jc w:val="both"/>
      <w:rPr>
        <w:rFonts w:ascii="Arial" w:hAnsi="Arial" w:cs="Arial"/>
        <w:sz w:val="12"/>
        <w:szCs w:val="12"/>
      </w:rPr>
    </w:pPr>
    <w:r>
      <w:rPr>
        <w:rFonts w:ascii="Arial" w:hAnsi="Arial" w:cs="Arial"/>
        <w:sz w:val="12"/>
        <w:szCs w:val="12"/>
      </w:rPr>
      <w:t>Para información básica sobre protección de datos de carácter personal consultar el final de este documento.</w:t>
    </w:r>
  </w:p>
  <w:p w14:paraId="6A4719A0" w14:textId="77777777" w:rsidR="002846AC" w:rsidRPr="00E326A3" w:rsidRDefault="002846AC" w:rsidP="00AA382D">
    <w:pPr>
      <w:jc w:val="both"/>
      <w:rPr>
        <w:rFonts w:ascii="Arial" w:hAnsi="Arial" w:cs="Arial"/>
        <w:sz w:val="4"/>
        <w:szCs w:val="4"/>
      </w:rPr>
    </w:pPr>
  </w:p>
  <w:p w14:paraId="44AEF541" w14:textId="77777777" w:rsidR="002846AC" w:rsidRDefault="002846AC" w:rsidP="00AA382D">
    <w:pPr>
      <w:tabs>
        <w:tab w:val="num" w:pos="1440"/>
      </w:tabs>
      <w:jc w:val="both"/>
      <w:rPr>
        <w:rFonts w:ascii="Arial" w:hAnsi="Arial" w:cs="Arial"/>
        <w:sz w:val="12"/>
        <w:szCs w:val="12"/>
      </w:rPr>
    </w:pPr>
    <w:r w:rsidRPr="00B668F1">
      <w:rPr>
        <w:rFonts w:ascii="Arial" w:hAnsi="Arial" w:cs="Arial"/>
        <w:sz w:val="12"/>
        <w:szCs w:val="12"/>
      </w:rPr>
      <w:t>Para cualquier consulta relacionada con el procedimiento puede dirigirse al</w:t>
    </w:r>
    <w:r>
      <w:rPr>
        <w:rFonts w:ascii="Arial" w:hAnsi="Arial" w:cs="Arial"/>
        <w:sz w:val="12"/>
        <w:szCs w:val="12"/>
      </w:rPr>
      <w:t xml:space="preserve"> </w:t>
    </w:r>
    <w:r w:rsidRPr="00B668F1">
      <w:rPr>
        <w:rFonts w:ascii="Arial" w:hAnsi="Arial" w:cs="Arial"/>
        <w:sz w:val="12"/>
        <w:szCs w:val="12"/>
      </w:rPr>
      <w:t>teléfono indicado más arriba en horario de 9:00 a 14:00 horas de lunes a viernes no festivos</w:t>
    </w:r>
    <w:r>
      <w:rPr>
        <w:rFonts w:ascii="Arial" w:hAnsi="Arial" w:cs="Arial"/>
        <w:sz w:val="12"/>
        <w:szCs w:val="12"/>
      </w:rPr>
      <w:t>,</w:t>
    </w:r>
    <w:r w:rsidRPr="00B668F1">
      <w:rPr>
        <w:rFonts w:ascii="Arial" w:hAnsi="Arial" w:cs="Arial"/>
        <w:sz w:val="12"/>
        <w:szCs w:val="12"/>
      </w:rPr>
      <w:t xml:space="preserve"> o al número de información administrativa 012 (9</w:t>
    </w:r>
    <w:r>
      <w:rPr>
        <w:rFonts w:ascii="Arial" w:hAnsi="Arial" w:cs="Arial"/>
        <w:sz w:val="12"/>
        <w:szCs w:val="12"/>
      </w:rPr>
      <w:t>42</w:t>
    </w:r>
    <w:r w:rsidRPr="00B668F1">
      <w:rPr>
        <w:rFonts w:ascii="Arial" w:hAnsi="Arial" w:cs="Arial"/>
        <w:sz w:val="12"/>
        <w:szCs w:val="12"/>
      </w:rPr>
      <w:t xml:space="preserve"> </w:t>
    </w:r>
    <w:r>
      <w:rPr>
        <w:rFonts w:ascii="Arial" w:hAnsi="Arial" w:cs="Arial"/>
        <w:sz w:val="12"/>
        <w:szCs w:val="12"/>
      </w:rPr>
      <w:t>395 563</w:t>
    </w:r>
    <w:r w:rsidRPr="00B668F1">
      <w:rPr>
        <w:rFonts w:ascii="Arial" w:hAnsi="Arial" w:cs="Arial"/>
        <w:sz w:val="12"/>
        <w:szCs w:val="12"/>
      </w:rPr>
      <w:t xml:space="preserve"> si llama desde fuera de la Comunidad Autónoma), en horario de 9:00 a 21:00 horas de lunes a viernes no festivos y de 9:00 a </w:t>
    </w:r>
    <w:r>
      <w:rPr>
        <w:rFonts w:ascii="Arial" w:hAnsi="Arial" w:cs="Arial"/>
        <w:sz w:val="12"/>
        <w:szCs w:val="12"/>
      </w:rPr>
      <w:t>14:00 horas sábados no festivos.</w:t>
    </w:r>
  </w:p>
  <w:p w14:paraId="7E726BDE" w14:textId="77777777" w:rsidR="002846AC" w:rsidRDefault="002846A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DA9744" w14:textId="77777777" w:rsidR="002846AC" w:rsidRDefault="002846AC">
      <w:r>
        <w:separator/>
      </w:r>
    </w:p>
  </w:footnote>
  <w:footnote w:type="continuationSeparator" w:id="0">
    <w:p w14:paraId="19A227FC" w14:textId="77777777" w:rsidR="002846AC" w:rsidRDefault="002846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4339B5" w14:textId="04D9EA33" w:rsidR="002846AC" w:rsidRDefault="002846AC">
    <w:pPr>
      <w:pStyle w:val="Encabezado"/>
      <w:rPr>
        <w:rFonts w:ascii="Arial" w:hAnsi="Arial" w:cs="Arial"/>
        <w:i/>
        <w:sz w:val="14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712512" behindDoc="0" locked="0" layoutInCell="1" allowOverlap="1" wp14:anchorId="108DB157" wp14:editId="29CE3C26">
              <wp:simplePos x="0" y="0"/>
              <wp:positionH relativeFrom="margin">
                <wp:posOffset>123190</wp:posOffset>
              </wp:positionH>
              <wp:positionV relativeFrom="paragraph">
                <wp:posOffset>2540</wp:posOffset>
              </wp:positionV>
              <wp:extent cx="6283811" cy="567690"/>
              <wp:effectExtent l="0" t="0" r="3175" b="3810"/>
              <wp:wrapNone/>
              <wp:docPr id="1" name="Grupo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83811" cy="567690"/>
                        <a:chOff x="0" y="0"/>
                        <a:chExt cx="6283811" cy="567690"/>
                      </a:xfrm>
                    </wpg:grpSpPr>
                    <wpg:grpSp>
                      <wpg:cNvPr id="2" name="Grupo 2"/>
                      <wpg:cNvGrpSpPr>
                        <a:grpSpLocks/>
                      </wpg:cNvGrpSpPr>
                      <wpg:grpSpPr>
                        <a:xfrm>
                          <a:off x="0" y="95002"/>
                          <a:ext cx="2585085" cy="395605"/>
                          <a:chOff x="54084" y="79864"/>
                          <a:chExt cx="2585611" cy="395605"/>
                        </a:xfrm>
                      </wpg:grpSpPr>
                      <pic:pic xmlns:pic="http://schemas.openxmlformats.org/drawingml/2006/picture">
                        <pic:nvPicPr>
                          <pic:cNvPr id="3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36420" y="126128"/>
                            <a:ext cx="803275" cy="2698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537" t="-2185" r="-448" b="-1674"/>
                          <a:stretch/>
                        </pic:blipFill>
                        <pic:spPr bwMode="auto">
                          <a:xfrm>
                            <a:off x="54084" y="79864"/>
                            <a:ext cx="1564005" cy="395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pic:pic xmlns:pic="http://schemas.openxmlformats.org/drawingml/2006/picture">
                      <pic:nvPicPr>
                        <pic:cNvPr id="5" name="Imagen 5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1042" b="5310"/>
                        <a:stretch/>
                      </pic:blipFill>
                      <pic:spPr bwMode="auto">
                        <a:xfrm>
                          <a:off x="3212275" y="95002"/>
                          <a:ext cx="870585" cy="391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6" name="Imagen 6"/>
                        <pic:cNvPicPr>
                          <a:picLocks noChangeAspect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634841" y="0"/>
                          <a:ext cx="648970" cy="5676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304A25D" id="Grupo 1" o:spid="_x0000_s1026" style="position:absolute;margin-left:9.7pt;margin-top:.2pt;width:494.8pt;height:44.7pt;z-index:251712512;mso-position-horizontal-relative:margin" coordsize="62838,567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CbTv+QhB/12X+dbHij/AI8Y/wDrsP5GsfTv+QhB/wBdl/nWx4o/48Y/+uw/kar7LODE&#10;f73TMGiiipO8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m07/kIQf8AXZf51seKP+PGP/rs&#10;P5GsfTv+QhB/12X+dbHij/jxj/67D+Rqvss4MR/vdMwaKKKk7w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JtO/5CEH/XZf51seKP8Ajxj/AOuw/kax9O/5CEH/AF2X+dbHij/j&#10;xj/67D+Rql8LODEf73TMGiiipO8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CbTv+QhB/12X+dbHij/AI8Y/wDrsP5GsfTv+QhB/wBdl/nWx4o/48Y/+uw/kapfCzgxH+90zBoo&#10;oqTv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m07/kIQf9dl/nWx4o/wCP&#10;GP8A67D+RrH07/kIQf8AXZf51seKP+PGP/rsP5Gq+ycGI/3umYNFFFSd4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">
              <v:group id="Grupo 2" o:spid="_x0000_s1027" style="position:absolute;top:950;width:25850;height:3956" coordorigin="540,798" coordsize="25856,3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8" type="#_x0000_t75" style="position:absolute;left:18364;top:1261;width:8032;height:26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">
                  <v:imagedata r:id="rId5" o:title=""/>
                  <v:path arrowok="t"/>
                </v:shape>
                <v:shape id="Imagen 4" o:spid="_x0000_s1029" type="#_x0000_t75" style="position:absolute;left:540;top:798;width:15640;height:3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">
                  <v:imagedata r:id="rId6" o:title="" croptop="-1432f" cropbottom="-1097f" cropleft="-352f" cropright="-294f"/>
                  <v:path arrowok="t"/>
                </v:shape>
              </v:group>
              <v:shape id="Imagen 5" o:spid="_x0000_s1030" type="#_x0000_t75" style="position:absolute;left:32122;top:950;width:8706;height:3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">
                <v:imagedata r:id="rId7" o:title="" cropbottom="3480f" cropright="46558f"/>
                <v:path arrowok="t"/>
              </v:shape>
              <v:shape id="Imagen 6" o:spid="_x0000_s1031" type="#_x0000_t75" style="position:absolute;left:56348;width:6490;height:56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">
                <v:imagedata r:id="rId8" o:title=""/>
                <v:path arrowok="t"/>
              </v:shape>
              <w10:wrap anchorx="margin"/>
            </v:group>
          </w:pict>
        </mc:Fallback>
      </mc:AlternateContent>
    </w:r>
  </w:p>
  <w:p w14:paraId="1E733326" w14:textId="5D9A75FC" w:rsidR="002846AC" w:rsidRDefault="002846AC">
    <w:pPr>
      <w:pStyle w:val="Encabezado"/>
      <w:rPr>
        <w:rFonts w:ascii="Arial" w:hAnsi="Arial" w:cs="Arial"/>
        <w:i/>
        <w:sz w:val="14"/>
      </w:rPr>
    </w:pPr>
  </w:p>
  <w:p w14:paraId="09AD376A" w14:textId="46397439" w:rsidR="002846AC" w:rsidRDefault="002846AC">
    <w:pPr>
      <w:pStyle w:val="Encabezado"/>
      <w:rPr>
        <w:rFonts w:ascii="Arial" w:hAnsi="Arial" w:cs="Arial"/>
        <w:i/>
        <w:sz w:val="14"/>
      </w:rPr>
    </w:pPr>
  </w:p>
  <w:p w14:paraId="252C7B23" w14:textId="2EE76345" w:rsidR="002846AC" w:rsidRDefault="002846AC">
    <w:pPr>
      <w:pStyle w:val="Encabezado"/>
      <w:rPr>
        <w:rFonts w:ascii="Arial" w:hAnsi="Arial" w:cs="Arial"/>
        <w:i/>
        <w:sz w:val="14"/>
      </w:rPr>
    </w:pPr>
  </w:p>
  <w:p w14:paraId="7DD82B0D" w14:textId="66E300CA" w:rsidR="002846AC" w:rsidRDefault="002846AC">
    <w:pPr>
      <w:pStyle w:val="Encabezado"/>
      <w:rPr>
        <w:rFonts w:ascii="Arial" w:hAnsi="Arial" w:cs="Arial"/>
        <w:i/>
        <w:sz w:val="14"/>
      </w:rPr>
    </w:pPr>
  </w:p>
  <w:p w14:paraId="2DA22FEF" w14:textId="17EB675F" w:rsidR="002846AC" w:rsidRDefault="002846AC">
    <w:pPr>
      <w:pStyle w:val="Encabezado"/>
      <w:rPr>
        <w:rFonts w:ascii="Arial" w:hAnsi="Arial" w:cs="Arial"/>
        <w:i/>
        <w:sz w:val="14"/>
      </w:rPr>
    </w:pPr>
  </w:p>
  <w:p w14:paraId="3CE95E96" w14:textId="77777777" w:rsidR="002846AC" w:rsidRDefault="002846AC" w:rsidP="00275A2F">
    <w:pPr>
      <w:pStyle w:val="Encabezado"/>
      <w:rPr>
        <w:rFonts w:ascii="Arial" w:hAnsi="Arial" w:cs="Arial"/>
        <w:i/>
        <w:sz w:val="14"/>
      </w:rPr>
    </w:pPr>
  </w:p>
  <w:p w14:paraId="5F4CC95D" w14:textId="77777777" w:rsidR="002846AC" w:rsidRDefault="002846AC">
    <w:pPr>
      <w:pStyle w:val="Encabezado"/>
      <w:rPr>
        <w:rFonts w:ascii="Arial" w:hAnsi="Arial" w:cs="Arial"/>
        <w:i/>
        <w:sz w:val="14"/>
      </w:rPr>
    </w:pPr>
  </w:p>
  <w:p w14:paraId="4ED7F713" w14:textId="7749D59A" w:rsidR="002846AC" w:rsidRDefault="002846AC" w:rsidP="00275A2F">
    <w:pPr>
      <w:pStyle w:val="Encabezado"/>
      <w:jc w:val="right"/>
    </w:pPr>
    <w:r w:rsidRPr="00155BDC">
      <w:rPr>
        <w:rFonts w:ascii="Arial" w:hAnsi="Arial" w:cs="Arial"/>
        <w:i/>
        <w:sz w:val="14"/>
      </w:rPr>
      <w:t xml:space="preserve">Página </w:t>
    </w:r>
    <w:r w:rsidRPr="00D67B54">
      <w:rPr>
        <w:rFonts w:ascii="Arial" w:hAnsi="Arial" w:cs="Arial"/>
        <w:i/>
        <w:sz w:val="14"/>
      </w:rPr>
      <w:fldChar w:fldCharType="begin"/>
    </w:r>
    <w:r w:rsidRPr="00D67B54">
      <w:rPr>
        <w:rFonts w:ascii="Arial" w:hAnsi="Arial" w:cs="Arial"/>
        <w:i/>
        <w:sz w:val="14"/>
      </w:rPr>
      <w:instrText>PAGE  \* Arabic  \* MERGEFORMAT</w:instrText>
    </w:r>
    <w:r w:rsidRPr="00D67B54">
      <w:rPr>
        <w:rFonts w:ascii="Arial" w:hAnsi="Arial" w:cs="Arial"/>
        <w:i/>
        <w:sz w:val="14"/>
      </w:rPr>
      <w:fldChar w:fldCharType="separate"/>
    </w:r>
    <w:r w:rsidR="003F1750">
      <w:rPr>
        <w:rFonts w:ascii="Arial" w:hAnsi="Arial" w:cs="Arial"/>
        <w:i/>
        <w:noProof/>
        <w:sz w:val="14"/>
      </w:rPr>
      <w:t>3</w:t>
    </w:r>
    <w:r w:rsidRPr="00D67B54">
      <w:rPr>
        <w:rFonts w:ascii="Arial" w:hAnsi="Arial" w:cs="Arial"/>
        <w:i/>
        <w:sz w:val="14"/>
      </w:rPr>
      <w:fldChar w:fldCharType="end"/>
    </w:r>
    <w:r w:rsidRPr="00155BDC">
      <w:rPr>
        <w:rFonts w:ascii="Arial" w:hAnsi="Arial" w:cs="Arial"/>
        <w:i/>
        <w:sz w:val="14"/>
      </w:rPr>
      <w:t xml:space="preserve"> de </w:t>
    </w:r>
    <w:r w:rsidRPr="00D67B54">
      <w:rPr>
        <w:rFonts w:ascii="Arial" w:hAnsi="Arial" w:cs="Arial"/>
        <w:i/>
        <w:sz w:val="14"/>
      </w:rPr>
      <w:fldChar w:fldCharType="begin"/>
    </w:r>
    <w:r w:rsidRPr="00D67B54">
      <w:rPr>
        <w:rFonts w:ascii="Arial" w:hAnsi="Arial" w:cs="Arial"/>
        <w:i/>
        <w:sz w:val="14"/>
      </w:rPr>
      <w:instrText>NUMPAGES  \* Arabic  \* MERGEFORMAT</w:instrText>
    </w:r>
    <w:r w:rsidRPr="00D67B54">
      <w:rPr>
        <w:rFonts w:ascii="Arial" w:hAnsi="Arial" w:cs="Arial"/>
        <w:i/>
        <w:sz w:val="14"/>
      </w:rPr>
      <w:fldChar w:fldCharType="separate"/>
    </w:r>
    <w:r w:rsidR="003F1750">
      <w:rPr>
        <w:rFonts w:ascii="Arial" w:hAnsi="Arial" w:cs="Arial"/>
        <w:i/>
        <w:noProof/>
        <w:sz w:val="14"/>
      </w:rPr>
      <w:t>3</w:t>
    </w:r>
    <w:r w:rsidRPr="00D67B54">
      <w:rPr>
        <w:rFonts w:ascii="Arial" w:hAnsi="Arial" w:cs="Arial"/>
        <w:i/>
        <w:sz w:val="1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110D18" w14:textId="04FFE3F5" w:rsidR="002846AC" w:rsidRDefault="002846AC" w:rsidP="00915C31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708416" behindDoc="0" locked="0" layoutInCell="1" allowOverlap="1" wp14:anchorId="1A4A72BF" wp14:editId="3ADE8A27">
              <wp:simplePos x="0" y="0"/>
              <wp:positionH relativeFrom="margin">
                <wp:align>left</wp:align>
              </wp:positionH>
              <wp:positionV relativeFrom="paragraph">
                <wp:posOffset>8568</wp:posOffset>
              </wp:positionV>
              <wp:extent cx="6480661" cy="567690"/>
              <wp:effectExtent l="0" t="0" r="0" b="3810"/>
              <wp:wrapNone/>
              <wp:docPr id="26" name="Grupo 2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80661" cy="567690"/>
                        <a:chOff x="0" y="0"/>
                        <a:chExt cx="6480661" cy="567690"/>
                      </a:xfrm>
                    </wpg:grpSpPr>
                    <wpg:grpSp>
                      <wpg:cNvPr id="27" name="Grupo 27"/>
                      <wpg:cNvGrpSpPr>
                        <a:grpSpLocks/>
                      </wpg:cNvGrpSpPr>
                      <wpg:grpSpPr>
                        <a:xfrm>
                          <a:off x="0" y="95002"/>
                          <a:ext cx="2585085" cy="395605"/>
                          <a:chOff x="54084" y="79864"/>
                          <a:chExt cx="2585611" cy="395605"/>
                        </a:xfrm>
                      </wpg:grpSpPr>
                      <pic:pic xmlns:pic="http://schemas.openxmlformats.org/drawingml/2006/picture">
                        <pic:nvPicPr>
                          <pic:cNvPr id="28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36420" y="126128"/>
                            <a:ext cx="803275" cy="2698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Imagen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537" t="-2185" r="-448" b="-1674"/>
                          <a:stretch/>
                        </pic:blipFill>
                        <pic:spPr bwMode="auto">
                          <a:xfrm>
                            <a:off x="54084" y="79864"/>
                            <a:ext cx="1564005" cy="395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pic:pic xmlns:pic="http://schemas.openxmlformats.org/drawingml/2006/picture">
                      <pic:nvPicPr>
                        <pic:cNvPr id="26305" name="Imagen 26305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1042" b="5310"/>
                        <a:stretch/>
                      </pic:blipFill>
                      <pic:spPr bwMode="auto">
                        <a:xfrm>
                          <a:off x="3212275" y="95002"/>
                          <a:ext cx="870585" cy="391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6306" name="Imagen 26306"/>
                        <pic:cNvPicPr>
                          <a:picLocks noChangeAspect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831691" y="0"/>
                          <a:ext cx="648970" cy="5676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1CCB6B01" id="Grupo 26" o:spid="_x0000_s1026" style="position:absolute;margin-left:0;margin-top:.65pt;width:510.3pt;height:44.7pt;z-index:251708416;mso-position-horizontal:left;mso-position-horizontal-relative:margin;mso-width-relative:margin" coordsize="64806,567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JtO/5CEH/XZf51seKP8Ajxj/AOuw/kax9O/5CEH/AF2X+dbHij/jxj/67D+R&#10;qvss4MR/vdMwaKKKk7w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CbTv+QhB/wBdl/nWx4o/&#10;48Y/+uw/kax9O/5CEH/XZf51seKP+PGP/rsP5Gq+yzgxH+90zBoooqTv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m07/kIQf9dl/nWx4o/wCPGP8A67D+RrH07/kIQf8AXZf5&#10;1seKP+PGP/rsP5GqXws4MR/vdMwaKKKk7w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JtO/5CEH/XZf51seKP8Ajxj/AOuw/kax9O/5CEH/AF2X+dbHij/jxj/67D+Rql8LODEf&#10;73TMGiiipO8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CbTv+QhB/12X+db&#10;Hij/AI8Y/wDrsP5GsfTv+QhB/wBdl/nWx4o/48Y/+uw/kar7JwYj/e6Zg0UUVJ3h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">
              <v:group id="Grupo 27" o:spid="_x0000_s1027" style="position:absolute;top:950;width:25850;height:3956" coordorigin="540,798" coordsize="25856,3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8" type="#_x0000_t75" style="position:absolute;left:18364;top:1261;width:8032;height:26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">
                  <v:imagedata r:id="rId5" o:title=""/>
                  <v:path arrowok="t"/>
                </v:shape>
                <v:shape id="Imagen 4" o:spid="_x0000_s1029" type="#_x0000_t75" style="position:absolute;left:540;top:798;width:15640;height:3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">
                  <v:imagedata r:id="rId6" o:title="" croptop="-1432f" cropbottom="-1097f" cropleft="-352f" cropright="-294f"/>
                  <v:path arrowok="t"/>
                </v:shape>
              </v:group>
              <v:shape id="Imagen 26305" o:spid="_x0000_s1030" type="#_x0000_t75" style="position:absolute;left:32122;top:950;width:8706;height:3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">
                <v:imagedata r:id="rId7" o:title="" cropbottom="3480f" cropright="46558f"/>
                <v:path arrowok="t"/>
              </v:shape>
              <v:shape id="Imagen 26306" o:spid="_x0000_s1031" type="#_x0000_t75" style="position:absolute;left:58316;width:6490;height:56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">
                <v:imagedata r:id="rId8" o:title=""/>
                <v:path arrowok="t"/>
              </v:shape>
              <w10:wrap anchorx="margin"/>
            </v:group>
          </w:pict>
        </mc:Fallback>
      </mc:AlternateContent>
    </w:r>
  </w:p>
  <w:p w14:paraId="03300B0B" w14:textId="29ED52C1" w:rsidR="002846AC" w:rsidRDefault="002846AC" w:rsidP="00915C31">
    <w:pPr>
      <w:pStyle w:val="Encabezado"/>
    </w:pPr>
  </w:p>
  <w:p w14:paraId="652456BF" w14:textId="7C1E7A83" w:rsidR="002846AC" w:rsidRDefault="002846AC" w:rsidP="00915C31">
    <w:pPr>
      <w:pStyle w:val="Encabezado"/>
    </w:pPr>
  </w:p>
  <w:p w14:paraId="6C11B7AC" w14:textId="305F11D1" w:rsidR="002846AC" w:rsidRDefault="002846AC" w:rsidP="00275A2F">
    <w:pPr>
      <w:pStyle w:val="Encabezado"/>
      <w:tabs>
        <w:tab w:val="clear" w:pos="4252"/>
        <w:tab w:val="clear" w:pos="8504"/>
        <w:tab w:val="center" w:pos="5102"/>
      </w:tabs>
      <w:spacing w:before="60" w:after="60"/>
      <w:rPr>
        <w:rFonts w:ascii="Arial" w:hAnsi="Arial" w:cs="Arial"/>
        <w:i/>
        <w:sz w:val="14"/>
      </w:rPr>
    </w:pPr>
  </w:p>
  <w:p w14:paraId="638AB54C" w14:textId="77777777" w:rsidR="002846AC" w:rsidRPr="002846AC" w:rsidRDefault="002846AC" w:rsidP="002846AC">
    <w:pPr>
      <w:ind w:right="-2"/>
      <w:jc w:val="center"/>
      <w:rPr>
        <w:rFonts w:ascii="Arial" w:hAnsi="Arial" w:cs="Arial"/>
        <w:b/>
        <w:color w:val="0D0D0D"/>
        <w:sz w:val="12"/>
        <w:szCs w:val="16"/>
        <w:lang w:eastAsia="es-ES_tradnl" w:bidi="en-US"/>
      </w:rPr>
    </w:pPr>
    <w:r w:rsidRPr="002846AC">
      <w:rPr>
        <w:rFonts w:ascii="Arial" w:hAnsi="Arial" w:cs="Arial"/>
        <w:b/>
        <w:color w:val="0D0D0D"/>
        <w:sz w:val="12"/>
        <w:szCs w:val="16"/>
        <w:lang w:eastAsia="es-ES_tradnl" w:bidi="en-US"/>
      </w:rPr>
      <w:t>CONSEJERÍA DE INDUSTRIA, EMPLEO, INNOVACIÓN Y COMERCIO</w:t>
    </w:r>
  </w:p>
  <w:p w14:paraId="5B59FDEC" w14:textId="0E294A29" w:rsidR="002846AC" w:rsidRPr="002846AC" w:rsidRDefault="002846AC" w:rsidP="002846AC">
    <w:pPr>
      <w:spacing w:after="120" w:line="160" w:lineRule="exact"/>
      <w:ind w:right="-2"/>
      <w:jc w:val="center"/>
      <w:rPr>
        <w:rFonts w:ascii="Arial" w:eastAsia="SimSun" w:hAnsi="Arial" w:cs="Arial"/>
        <w:i/>
        <w:sz w:val="12"/>
        <w:szCs w:val="16"/>
        <w:lang w:eastAsia="zh-CN"/>
      </w:rPr>
    </w:pPr>
    <w:r w:rsidRPr="002846AC">
      <w:rPr>
        <w:rFonts w:ascii="Arial" w:eastAsia="SimSun" w:hAnsi="Arial" w:cs="Arial"/>
        <w:i/>
        <w:sz w:val="12"/>
        <w:szCs w:val="16"/>
        <w:lang w:eastAsia="zh-CN"/>
      </w:rPr>
      <w:t>Dirección General de Industria, Energía y Minas</w:t>
    </w:r>
  </w:p>
  <w:p w14:paraId="700AA92C" w14:textId="0B4E1086" w:rsidR="002846AC" w:rsidRPr="00F103BA" w:rsidRDefault="002846AC" w:rsidP="00275A2F">
    <w:pPr>
      <w:spacing w:line="160" w:lineRule="exact"/>
      <w:jc w:val="right"/>
      <w:rPr>
        <w:rFonts w:ascii="Arial" w:hAnsi="Arial" w:cs="Arial"/>
        <w:sz w:val="12"/>
        <w:szCs w:val="12"/>
      </w:rPr>
    </w:pPr>
    <w:r w:rsidRPr="00F103BA">
      <w:rPr>
        <w:rFonts w:ascii="Arial" w:hAnsi="Arial" w:cs="Arial"/>
        <w:sz w:val="12"/>
        <w:szCs w:val="12"/>
      </w:rPr>
      <w:t>Modelo:</w:t>
    </w:r>
    <w:r>
      <w:rPr>
        <w:rFonts w:ascii="Arial" w:hAnsi="Arial" w:cs="Arial"/>
        <w:sz w:val="12"/>
        <w:szCs w:val="12"/>
      </w:rPr>
      <w:t xml:space="preserve"> S03-MV3.25-RV</w:t>
    </w:r>
  </w:p>
  <w:p w14:paraId="4B48327F" w14:textId="0E35DEF2" w:rsidR="002846AC" w:rsidRDefault="002846AC" w:rsidP="00481897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</w:rPr>
    </w:pPr>
    <w:r w:rsidRPr="004E3A81">
      <w:rPr>
        <w:rFonts w:ascii="Arial" w:hAnsi="Arial" w:cs="Arial"/>
        <w:noProof/>
        <w:sz w:val="16"/>
        <w:szCs w:val="14"/>
      </w:rPr>
      <mc:AlternateContent>
        <mc:Choice Requires="wps">
          <w:drawing>
            <wp:anchor distT="0" distB="0" distL="114300" distR="114300" simplePos="0" relativeHeight="251710464" behindDoc="0" locked="0" layoutInCell="1" allowOverlap="1" wp14:anchorId="70330E59" wp14:editId="6E604A65">
              <wp:simplePos x="0" y="0"/>
              <wp:positionH relativeFrom="margin">
                <wp:posOffset>1270</wp:posOffset>
              </wp:positionH>
              <wp:positionV relativeFrom="topMargin">
                <wp:posOffset>1560830</wp:posOffset>
              </wp:positionV>
              <wp:extent cx="6479540" cy="287655"/>
              <wp:effectExtent l="0" t="0" r="0" b="0"/>
              <wp:wrapNone/>
              <wp:docPr id="30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79540" cy="287655"/>
                      </a:xfrm>
                      <a:prstGeom prst="rect">
                        <a:avLst/>
                      </a:prstGeom>
                      <a:solidFill>
                        <a:srgbClr val="747474"/>
                      </a:solidFill>
                      <a:ln w="317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5E388FE" w14:textId="74B1D9E4" w:rsidR="002846AC" w:rsidRDefault="002846AC" w:rsidP="00275A2F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MOVES III – 2025: PUNTOS DE RECARGA DE VEHÍCULOS ELÉCTRICOS</w:t>
                          </w:r>
                        </w:p>
                        <w:p w14:paraId="1DD21405" w14:textId="0FA952F8" w:rsidR="002846AC" w:rsidRDefault="002846AC" w:rsidP="00AA382D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DECLARACIÓN RESPONSABLE – TAMAÑO EMPRESA – EFECTO INCENTIVADOR (S03-MV3.25-RV)</w:t>
                          </w:r>
                        </w:p>
                        <w:p w14:paraId="1F56BAD1" w14:textId="77777777" w:rsidR="002846AC" w:rsidRDefault="002846AC" w:rsidP="00AA382D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 xml:space="preserve"> (S03</w:t>
                          </w:r>
                          <w:r w:rsidRPr="00665C5A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-MV3.25-VE</w:t>
                          </w: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)</w:t>
                          </w:r>
                        </w:p>
                        <w:p w14:paraId="250B4C45" w14:textId="00214461" w:rsidR="002846AC" w:rsidRDefault="002846AC" w:rsidP="00275A2F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</w:p>
                        <w:p w14:paraId="3D79BE4B" w14:textId="77777777" w:rsidR="002846AC" w:rsidRDefault="002846AC" w:rsidP="00275A2F">
                          <w:pPr>
                            <w:shd w:val="clear" w:color="auto" w:fill="747474"/>
                          </w:pPr>
                        </w:p>
                      </w:txbxContent>
                    </wps:txbx>
                    <wps:bodyPr rot="0" vert="horz" wrap="square" lIns="36000" tIns="7200" rIns="3600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330E59" id="_x0000_t202" coordsize="21600,21600" o:spt="202" path="m,l,21600r21600,l21600,xe">
              <v:stroke joinstyle="miter"/>
              <v:path gradientshapeok="t" o:connecttype="rect"/>
            </v:shapetype>
            <v:shape id="Text Box 45" o:spid="_x0000_s1026" type="#_x0000_t202" style="position:absolute;left:0;text-align:left;margin-left:.1pt;margin-top:122.9pt;width:510.2pt;height:22.65pt;z-index:251710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" fillcolor="#747474" stroked="f" strokeweight=".25pt">
              <v:textbox inset="1mm,.2mm,1mm,0">
                <w:txbxContent>
                  <w:p w14:paraId="25E388FE" w14:textId="74B1D9E4" w:rsidR="002846AC" w:rsidRDefault="002846AC" w:rsidP="00275A2F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MOVES III – 2025: PUNTOS DE RECARGA DE VEHÍCULOS ELÉCTRICOS</w:t>
                    </w:r>
                  </w:p>
                  <w:p w14:paraId="1DD21405" w14:textId="0FA952F8" w:rsidR="002846AC" w:rsidRDefault="002846AC" w:rsidP="00AA382D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DECLARACIÓN RESPONSABLE – TAMAÑO EMPRESA – EFECTO INCENTIVADOR (S03-MV3.25-RV)</w:t>
                    </w:r>
                  </w:p>
                  <w:p w14:paraId="1F56BAD1" w14:textId="77777777" w:rsidR="002846AC" w:rsidRDefault="002846AC" w:rsidP="00AA382D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 xml:space="preserve"> (S03</w:t>
                    </w:r>
                    <w:r w:rsidRPr="00665C5A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-MV3.25-VE</w:t>
                    </w: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)</w:t>
                    </w:r>
                  </w:p>
                  <w:p w14:paraId="250B4C45" w14:textId="00214461" w:rsidR="002846AC" w:rsidRDefault="002846AC" w:rsidP="00275A2F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</w:p>
                  <w:p w14:paraId="3D79BE4B" w14:textId="77777777" w:rsidR="002846AC" w:rsidRDefault="002846AC" w:rsidP="00275A2F">
                    <w:pPr>
                      <w:shd w:val="clear" w:color="auto" w:fill="747474"/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</w:p>
  <w:p w14:paraId="75C471D0" w14:textId="5DAB42FD" w:rsidR="002846AC" w:rsidRDefault="002846AC" w:rsidP="00481897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</w:rPr>
    </w:pPr>
  </w:p>
  <w:p w14:paraId="5B733E48" w14:textId="1F1EEFCD" w:rsidR="002846AC" w:rsidRDefault="002846AC" w:rsidP="002846AC">
    <w:pPr>
      <w:pStyle w:val="Encabezado"/>
      <w:tabs>
        <w:tab w:val="clear" w:pos="4252"/>
        <w:tab w:val="clear" w:pos="8504"/>
        <w:tab w:val="center" w:pos="5102"/>
      </w:tabs>
      <w:spacing w:before="80" w:after="60"/>
      <w:jc w:val="right"/>
      <w:rPr>
        <w:rFonts w:ascii="Arial" w:hAnsi="Arial" w:cs="Arial"/>
        <w:i/>
        <w:sz w:val="14"/>
      </w:rPr>
    </w:pPr>
    <w:r w:rsidRPr="00155BDC">
      <w:rPr>
        <w:rFonts w:ascii="Arial" w:hAnsi="Arial" w:cs="Arial"/>
        <w:i/>
        <w:sz w:val="14"/>
      </w:rPr>
      <w:t xml:space="preserve">Página </w:t>
    </w:r>
    <w:r w:rsidRPr="00D67B54">
      <w:rPr>
        <w:rFonts w:ascii="Arial" w:hAnsi="Arial" w:cs="Arial"/>
        <w:i/>
        <w:sz w:val="14"/>
      </w:rPr>
      <w:fldChar w:fldCharType="begin"/>
    </w:r>
    <w:r w:rsidRPr="00D67B54">
      <w:rPr>
        <w:rFonts w:ascii="Arial" w:hAnsi="Arial" w:cs="Arial"/>
        <w:i/>
        <w:sz w:val="14"/>
      </w:rPr>
      <w:instrText>PAGE  \* Arabic  \* MERGEFORMAT</w:instrText>
    </w:r>
    <w:r w:rsidRPr="00D67B54">
      <w:rPr>
        <w:rFonts w:ascii="Arial" w:hAnsi="Arial" w:cs="Arial"/>
        <w:i/>
        <w:sz w:val="14"/>
      </w:rPr>
      <w:fldChar w:fldCharType="separate"/>
    </w:r>
    <w:r w:rsidR="003F1750">
      <w:rPr>
        <w:rFonts w:ascii="Arial" w:hAnsi="Arial" w:cs="Arial"/>
        <w:i/>
        <w:noProof/>
        <w:sz w:val="14"/>
      </w:rPr>
      <w:t>1</w:t>
    </w:r>
    <w:r w:rsidRPr="00D67B54">
      <w:rPr>
        <w:rFonts w:ascii="Arial" w:hAnsi="Arial" w:cs="Arial"/>
        <w:i/>
        <w:sz w:val="14"/>
      </w:rPr>
      <w:fldChar w:fldCharType="end"/>
    </w:r>
    <w:r w:rsidRPr="00155BDC">
      <w:rPr>
        <w:rFonts w:ascii="Arial" w:hAnsi="Arial" w:cs="Arial"/>
        <w:i/>
        <w:sz w:val="14"/>
      </w:rPr>
      <w:t xml:space="preserve"> de </w:t>
    </w:r>
    <w:r w:rsidRPr="00D67B54">
      <w:rPr>
        <w:rFonts w:ascii="Arial" w:hAnsi="Arial" w:cs="Arial"/>
        <w:i/>
        <w:sz w:val="14"/>
      </w:rPr>
      <w:fldChar w:fldCharType="begin"/>
    </w:r>
    <w:r w:rsidRPr="00D67B54">
      <w:rPr>
        <w:rFonts w:ascii="Arial" w:hAnsi="Arial" w:cs="Arial"/>
        <w:i/>
        <w:sz w:val="14"/>
      </w:rPr>
      <w:instrText>NUMPAGES  \* Arabic  \* MERGEFORMAT</w:instrText>
    </w:r>
    <w:r w:rsidRPr="00D67B54">
      <w:rPr>
        <w:rFonts w:ascii="Arial" w:hAnsi="Arial" w:cs="Arial"/>
        <w:i/>
        <w:sz w:val="14"/>
      </w:rPr>
      <w:fldChar w:fldCharType="separate"/>
    </w:r>
    <w:r w:rsidR="003F1750">
      <w:rPr>
        <w:rFonts w:ascii="Arial" w:hAnsi="Arial" w:cs="Arial"/>
        <w:i/>
        <w:noProof/>
        <w:sz w:val="14"/>
      </w:rPr>
      <w:t>3</w:t>
    </w:r>
    <w:r w:rsidRPr="00D67B54">
      <w:rPr>
        <w:rFonts w:ascii="Arial" w:hAnsi="Arial" w:cs="Arial"/>
        <w:i/>
        <w:sz w:val="1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B60217"/>
    <w:multiLevelType w:val="hybridMultilevel"/>
    <w:tmpl w:val="6D7ED848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305559A"/>
    <w:multiLevelType w:val="hybridMultilevel"/>
    <w:tmpl w:val="7FA0A78E"/>
    <w:lvl w:ilvl="0" w:tplc="613226D4">
      <w:start w:val="1"/>
      <w:numFmt w:val="decimal"/>
      <w:lvlText w:val="(%1)"/>
      <w:lvlJc w:val="left"/>
      <w:pPr>
        <w:ind w:left="720" w:hanging="360"/>
      </w:pPr>
      <w:rPr>
        <w:rFonts w:hint="default"/>
        <w:vertAlign w:val="superscrip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1D0B0E"/>
    <w:multiLevelType w:val="hybridMultilevel"/>
    <w:tmpl w:val="3CF018D6"/>
    <w:lvl w:ilvl="0" w:tplc="0BE83E3A">
      <w:start w:val="1"/>
      <w:numFmt w:val="bullet"/>
      <w:lvlText w:val=""/>
      <w:lvlJc w:val="left"/>
      <w:pPr>
        <w:ind w:left="1366" w:hanging="360"/>
      </w:pPr>
      <w:rPr>
        <w:rFonts w:ascii="Wingdings" w:hAnsi="Wingdings" w:hint="default"/>
        <w:i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2086" w:hanging="360"/>
      </w:pPr>
    </w:lvl>
    <w:lvl w:ilvl="2" w:tplc="0C0A001B" w:tentative="1">
      <w:start w:val="1"/>
      <w:numFmt w:val="lowerRoman"/>
      <w:lvlText w:val="%3."/>
      <w:lvlJc w:val="right"/>
      <w:pPr>
        <w:ind w:left="2806" w:hanging="180"/>
      </w:pPr>
    </w:lvl>
    <w:lvl w:ilvl="3" w:tplc="0C0A000F" w:tentative="1">
      <w:start w:val="1"/>
      <w:numFmt w:val="decimal"/>
      <w:lvlText w:val="%4."/>
      <w:lvlJc w:val="left"/>
      <w:pPr>
        <w:ind w:left="3526" w:hanging="360"/>
      </w:pPr>
    </w:lvl>
    <w:lvl w:ilvl="4" w:tplc="0C0A0019" w:tentative="1">
      <w:start w:val="1"/>
      <w:numFmt w:val="lowerLetter"/>
      <w:lvlText w:val="%5."/>
      <w:lvlJc w:val="left"/>
      <w:pPr>
        <w:ind w:left="4246" w:hanging="360"/>
      </w:pPr>
    </w:lvl>
    <w:lvl w:ilvl="5" w:tplc="0C0A001B" w:tentative="1">
      <w:start w:val="1"/>
      <w:numFmt w:val="lowerRoman"/>
      <w:lvlText w:val="%6."/>
      <w:lvlJc w:val="right"/>
      <w:pPr>
        <w:ind w:left="4966" w:hanging="180"/>
      </w:pPr>
    </w:lvl>
    <w:lvl w:ilvl="6" w:tplc="0C0A000F" w:tentative="1">
      <w:start w:val="1"/>
      <w:numFmt w:val="decimal"/>
      <w:lvlText w:val="%7."/>
      <w:lvlJc w:val="left"/>
      <w:pPr>
        <w:ind w:left="5686" w:hanging="360"/>
      </w:pPr>
    </w:lvl>
    <w:lvl w:ilvl="7" w:tplc="0C0A0019" w:tentative="1">
      <w:start w:val="1"/>
      <w:numFmt w:val="lowerLetter"/>
      <w:lvlText w:val="%8."/>
      <w:lvlJc w:val="left"/>
      <w:pPr>
        <w:ind w:left="6406" w:hanging="360"/>
      </w:pPr>
    </w:lvl>
    <w:lvl w:ilvl="8" w:tplc="0C0A001B" w:tentative="1">
      <w:start w:val="1"/>
      <w:numFmt w:val="lowerRoman"/>
      <w:lvlText w:val="%9."/>
      <w:lvlJc w:val="right"/>
      <w:pPr>
        <w:ind w:left="7126" w:hanging="180"/>
      </w:pPr>
    </w:lvl>
  </w:abstractNum>
  <w:abstractNum w:abstractNumId="3" w15:restartNumberingAfterBreak="0">
    <w:nsid w:val="26123699"/>
    <w:multiLevelType w:val="hybridMultilevel"/>
    <w:tmpl w:val="A70A9F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DA6A7B"/>
    <w:multiLevelType w:val="hybridMultilevel"/>
    <w:tmpl w:val="993296DA"/>
    <w:lvl w:ilvl="0" w:tplc="FCACDCA8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98" w:hanging="360"/>
      </w:pPr>
    </w:lvl>
    <w:lvl w:ilvl="2" w:tplc="0C0A001B" w:tentative="1">
      <w:start w:val="1"/>
      <w:numFmt w:val="lowerRoman"/>
      <w:lvlText w:val="%3."/>
      <w:lvlJc w:val="right"/>
      <w:pPr>
        <w:ind w:left="2018" w:hanging="180"/>
      </w:pPr>
    </w:lvl>
    <w:lvl w:ilvl="3" w:tplc="0C0A000F" w:tentative="1">
      <w:start w:val="1"/>
      <w:numFmt w:val="decimal"/>
      <w:lvlText w:val="%4."/>
      <w:lvlJc w:val="left"/>
      <w:pPr>
        <w:ind w:left="2738" w:hanging="360"/>
      </w:pPr>
    </w:lvl>
    <w:lvl w:ilvl="4" w:tplc="0C0A0019" w:tentative="1">
      <w:start w:val="1"/>
      <w:numFmt w:val="lowerLetter"/>
      <w:lvlText w:val="%5."/>
      <w:lvlJc w:val="left"/>
      <w:pPr>
        <w:ind w:left="3458" w:hanging="360"/>
      </w:pPr>
    </w:lvl>
    <w:lvl w:ilvl="5" w:tplc="0C0A001B" w:tentative="1">
      <w:start w:val="1"/>
      <w:numFmt w:val="lowerRoman"/>
      <w:lvlText w:val="%6."/>
      <w:lvlJc w:val="right"/>
      <w:pPr>
        <w:ind w:left="4178" w:hanging="180"/>
      </w:pPr>
    </w:lvl>
    <w:lvl w:ilvl="6" w:tplc="0C0A000F" w:tentative="1">
      <w:start w:val="1"/>
      <w:numFmt w:val="decimal"/>
      <w:lvlText w:val="%7."/>
      <w:lvlJc w:val="left"/>
      <w:pPr>
        <w:ind w:left="4898" w:hanging="360"/>
      </w:pPr>
    </w:lvl>
    <w:lvl w:ilvl="7" w:tplc="0C0A0019" w:tentative="1">
      <w:start w:val="1"/>
      <w:numFmt w:val="lowerLetter"/>
      <w:lvlText w:val="%8."/>
      <w:lvlJc w:val="left"/>
      <w:pPr>
        <w:ind w:left="5618" w:hanging="360"/>
      </w:pPr>
    </w:lvl>
    <w:lvl w:ilvl="8" w:tplc="0C0A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5" w15:restartNumberingAfterBreak="0">
    <w:nsid w:val="38A67964"/>
    <w:multiLevelType w:val="hybridMultilevel"/>
    <w:tmpl w:val="BBFA08A2"/>
    <w:lvl w:ilvl="0" w:tplc="959604E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2711EF"/>
    <w:multiLevelType w:val="hybridMultilevel"/>
    <w:tmpl w:val="470ADECA"/>
    <w:lvl w:ilvl="0" w:tplc="4D2CEEF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4C3110"/>
    <w:multiLevelType w:val="hybridMultilevel"/>
    <w:tmpl w:val="DA82532A"/>
    <w:lvl w:ilvl="0" w:tplc="063ECBA2">
      <w:start w:val="1"/>
      <w:numFmt w:val="decimal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417712"/>
    <w:multiLevelType w:val="hybridMultilevel"/>
    <w:tmpl w:val="5F40B8F0"/>
    <w:lvl w:ilvl="0" w:tplc="7E0E3B4E">
      <w:start w:val="1"/>
      <w:numFmt w:val="decimal"/>
      <w:lvlText w:val="%1)"/>
      <w:lvlJc w:val="left"/>
      <w:pPr>
        <w:ind w:left="360" w:hanging="360"/>
      </w:pPr>
      <w:rPr>
        <w:b w:val="0"/>
        <w:i w:val="0"/>
        <w:sz w:val="16"/>
        <w:szCs w:val="16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A246EFC"/>
    <w:multiLevelType w:val="hybridMultilevel"/>
    <w:tmpl w:val="23E8FD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5363CE"/>
    <w:multiLevelType w:val="hybridMultilevel"/>
    <w:tmpl w:val="BFEA1578"/>
    <w:lvl w:ilvl="0" w:tplc="69766E2A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69766E2A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EC53FE"/>
    <w:multiLevelType w:val="hybridMultilevel"/>
    <w:tmpl w:val="D7684E2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  <w:sz w:val="16"/>
        <w:szCs w:val="16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2A0017"/>
    <w:multiLevelType w:val="hybridMultilevel"/>
    <w:tmpl w:val="DA82532A"/>
    <w:lvl w:ilvl="0" w:tplc="063ECBA2">
      <w:start w:val="1"/>
      <w:numFmt w:val="decimal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B95A0A"/>
    <w:multiLevelType w:val="hybridMultilevel"/>
    <w:tmpl w:val="D3C81942"/>
    <w:lvl w:ilvl="0" w:tplc="0C0A0001">
      <w:start w:val="1"/>
      <w:numFmt w:val="bullet"/>
      <w:lvlText w:val=""/>
      <w:lvlJc w:val="left"/>
      <w:pPr>
        <w:ind w:left="58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0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2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4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6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8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0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2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44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1"/>
  </w:num>
  <w:num w:numId="4">
    <w:abstractNumId w:val="7"/>
  </w:num>
  <w:num w:numId="5">
    <w:abstractNumId w:val="12"/>
  </w:num>
  <w:num w:numId="6">
    <w:abstractNumId w:val="3"/>
  </w:num>
  <w:num w:numId="7">
    <w:abstractNumId w:val="10"/>
  </w:num>
  <w:num w:numId="8">
    <w:abstractNumId w:val="4"/>
  </w:num>
  <w:num w:numId="9">
    <w:abstractNumId w:val="8"/>
  </w:num>
  <w:num w:numId="10">
    <w:abstractNumId w:val="2"/>
  </w:num>
  <w:num w:numId="11">
    <w:abstractNumId w:val="0"/>
  </w:num>
  <w:num w:numId="12">
    <w:abstractNumId w:val="11"/>
  </w:num>
  <w:num w:numId="13">
    <w:abstractNumId w:val="13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5"/>
  <w:activeWritingStyle w:appName="MSWord" w:lang="es-ES" w:vendorID="64" w:dllVersion="131078" w:nlCheck="1" w:checkStyle="0"/>
  <w:attachedTemplate r:id="rId1"/>
  <w:documentProtection w:edit="forms" w:enforcement="1" w:cryptProviderType="rsaAES" w:cryptAlgorithmClass="hash" w:cryptAlgorithmType="typeAny" w:cryptAlgorithmSid="14" w:cryptSpinCount="100000" w:hash="j3bQbAWZvFAtQiKokvjK8njenROB2cjVLNE8ysRio7ivn7JI3PQoy1rXN+lmn5RzYXqpyMcav3BEYBuxkc0sYw==" w:salt="lDiyH1X+H1r5cC6KQTk/BQ=="/>
  <w:defaultTabStop w:val="708"/>
  <w:hyphenationZone w:val="425"/>
  <w:characterSpacingControl w:val="doNotCompress"/>
  <w:hdrShapeDefaults>
    <o:shapedefaults v:ext="edit" spidmax="1024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583"/>
    <w:rsid w:val="00011BF0"/>
    <w:rsid w:val="00012B5B"/>
    <w:rsid w:val="00025ED3"/>
    <w:rsid w:val="000326FE"/>
    <w:rsid w:val="00091E34"/>
    <w:rsid w:val="000A3F24"/>
    <w:rsid w:val="000C7C7B"/>
    <w:rsid w:val="000F3317"/>
    <w:rsid w:val="000F6A0E"/>
    <w:rsid w:val="001173E2"/>
    <w:rsid w:val="00131D38"/>
    <w:rsid w:val="001402CC"/>
    <w:rsid w:val="00156333"/>
    <w:rsid w:val="00170EA8"/>
    <w:rsid w:val="001964B1"/>
    <w:rsid w:val="001B6B06"/>
    <w:rsid w:val="001C43CA"/>
    <w:rsid w:val="001F4992"/>
    <w:rsid w:val="0020529B"/>
    <w:rsid w:val="00210F88"/>
    <w:rsid w:val="00226157"/>
    <w:rsid w:val="00253BE4"/>
    <w:rsid w:val="00261703"/>
    <w:rsid w:val="0027251B"/>
    <w:rsid w:val="00275A2F"/>
    <w:rsid w:val="002846AC"/>
    <w:rsid w:val="00296120"/>
    <w:rsid w:val="002A3E21"/>
    <w:rsid w:val="002B5294"/>
    <w:rsid w:val="002D67E5"/>
    <w:rsid w:val="002F3C46"/>
    <w:rsid w:val="00340BB9"/>
    <w:rsid w:val="00341E8E"/>
    <w:rsid w:val="00355C4C"/>
    <w:rsid w:val="00375B21"/>
    <w:rsid w:val="003D61A9"/>
    <w:rsid w:val="003E40CD"/>
    <w:rsid w:val="003F1750"/>
    <w:rsid w:val="003F77D7"/>
    <w:rsid w:val="004055B5"/>
    <w:rsid w:val="0042083B"/>
    <w:rsid w:val="004447D6"/>
    <w:rsid w:val="00471AC5"/>
    <w:rsid w:val="00480E93"/>
    <w:rsid w:val="00481897"/>
    <w:rsid w:val="00481F2F"/>
    <w:rsid w:val="00484466"/>
    <w:rsid w:val="00525216"/>
    <w:rsid w:val="005506DB"/>
    <w:rsid w:val="0055089D"/>
    <w:rsid w:val="005813FC"/>
    <w:rsid w:val="00595598"/>
    <w:rsid w:val="005B4585"/>
    <w:rsid w:val="005E57CA"/>
    <w:rsid w:val="00600040"/>
    <w:rsid w:val="00615F2F"/>
    <w:rsid w:val="00630E5B"/>
    <w:rsid w:val="00650809"/>
    <w:rsid w:val="006562C7"/>
    <w:rsid w:val="00663836"/>
    <w:rsid w:val="006653BD"/>
    <w:rsid w:val="00683AA6"/>
    <w:rsid w:val="006906DE"/>
    <w:rsid w:val="006C6016"/>
    <w:rsid w:val="006E0D91"/>
    <w:rsid w:val="006E1C20"/>
    <w:rsid w:val="006E2141"/>
    <w:rsid w:val="0070148B"/>
    <w:rsid w:val="007474BD"/>
    <w:rsid w:val="007506C1"/>
    <w:rsid w:val="00764886"/>
    <w:rsid w:val="00790A7D"/>
    <w:rsid w:val="007A6835"/>
    <w:rsid w:val="007B32C0"/>
    <w:rsid w:val="007B635B"/>
    <w:rsid w:val="007C09D4"/>
    <w:rsid w:val="007C5902"/>
    <w:rsid w:val="007C6C98"/>
    <w:rsid w:val="007C7B96"/>
    <w:rsid w:val="007D1591"/>
    <w:rsid w:val="007D5BFB"/>
    <w:rsid w:val="007E7D0D"/>
    <w:rsid w:val="007F36B9"/>
    <w:rsid w:val="00822967"/>
    <w:rsid w:val="008273B7"/>
    <w:rsid w:val="00832634"/>
    <w:rsid w:val="00835EF3"/>
    <w:rsid w:val="008755BA"/>
    <w:rsid w:val="00877818"/>
    <w:rsid w:val="008C546B"/>
    <w:rsid w:val="008C73E0"/>
    <w:rsid w:val="008E32F1"/>
    <w:rsid w:val="008E62B2"/>
    <w:rsid w:val="00907DF8"/>
    <w:rsid w:val="009102F5"/>
    <w:rsid w:val="00915C31"/>
    <w:rsid w:val="00920252"/>
    <w:rsid w:val="0093315C"/>
    <w:rsid w:val="00952E9D"/>
    <w:rsid w:val="00957B8F"/>
    <w:rsid w:val="00980851"/>
    <w:rsid w:val="009851B1"/>
    <w:rsid w:val="009B0A04"/>
    <w:rsid w:val="009C5800"/>
    <w:rsid w:val="009F10A9"/>
    <w:rsid w:val="009F21DB"/>
    <w:rsid w:val="00A00FBB"/>
    <w:rsid w:val="00A07E67"/>
    <w:rsid w:val="00A24583"/>
    <w:rsid w:val="00A265B7"/>
    <w:rsid w:val="00A27752"/>
    <w:rsid w:val="00A36C5F"/>
    <w:rsid w:val="00AA382D"/>
    <w:rsid w:val="00AB2A1E"/>
    <w:rsid w:val="00AD5091"/>
    <w:rsid w:val="00AD5111"/>
    <w:rsid w:val="00AF389D"/>
    <w:rsid w:val="00B065E4"/>
    <w:rsid w:val="00B261F6"/>
    <w:rsid w:val="00B2697F"/>
    <w:rsid w:val="00B83BBD"/>
    <w:rsid w:val="00B91583"/>
    <w:rsid w:val="00BB303A"/>
    <w:rsid w:val="00BF3314"/>
    <w:rsid w:val="00C1728F"/>
    <w:rsid w:val="00C32479"/>
    <w:rsid w:val="00CA0091"/>
    <w:rsid w:val="00CB1CFA"/>
    <w:rsid w:val="00CD2880"/>
    <w:rsid w:val="00CD49D1"/>
    <w:rsid w:val="00CE7510"/>
    <w:rsid w:val="00CF0ED7"/>
    <w:rsid w:val="00D0124C"/>
    <w:rsid w:val="00D217C5"/>
    <w:rsid w:val="00D629BC"/>
    <w:rsid w:val="00D66C84"/>
    <w:rsid w:val="00D67B54"/>
    <w:rsid w:val="00D71382"/>
    <w:rsid w:val="00D81046"/>
    <w:rsid w:val="00D8424B"/>
    <w:rsid w:val="00D86F7E"/>
    <w:rsid w:val="00D90F51"/>
    <w:rsid w:val="00D92293"/>
    <w:rsid w:val="00D95201"/>
    <w:rsid w:val="00DB01D8"/>
    <w:rsid w:val="00DD0F5F"/>
    <w:rsid w:val="00DE68C8"/>
    <w:rsid w:val="00E022C8"/>
    <w:rsid w:val="00E37884"/>
    <w:rsid w:val="00E427E0"/>
    <w:rsid w:val="00E5786A"/>
    <w:rsid w:val="00E639D7"/>
    <w:rsid w:val="00E65CC5"/>
    <w:rsid w:val="00E76031"/>
    <w:rsid w:val="00EA128E"/>
    <w:rsid w:val="00EA235A"/>
    <w:rsid w:val="00EB45E2"/>
    <w:rsid w:val="00EF2BFF"/>
    <w:rsid w:val="00EF3BD4"/>
    <w:rsid w:val="00EF45C9"/>
    <w:rsid w:val="00EF79F1"/>
    <w:rsid w:val="00F26A73"/>
    <w:rsid w:val="00F44A05"/>
    <w:rsid w:val="00F7714B"/>
    <w:rsid w:val="00F83640"/>
    <w:rsid w:val="00FA3B32"/>
    <w:rsid w:val="00FA70F0"/>
    <w:rsid w:val="00FF6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01"/>
    <o:shapelayout v:ext="edit">
      <o:idmap v:ext="edit" data="1"/>
    </o:shapelayout>
  </w:shapeDefaults>
  <w:decimalSymbol w:val=","/>
  <w:listSeparator w:val=";"/>
  <w14:docId w14:val="6458EBD6"/>
  <w15:chartTrackingRefBased/>
  <w15:docId w15:val="{581FFEC0-B0BD-46AB-838D-662434218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MI ESTILO"/>
    <w:qFormat/>
    <w:rsid w:val="00A265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265B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A265B7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rsid w:val="00A265B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A265B7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independiente">
    <w:name w:val="Body Text"/>
    <w:basedOn w:val="Normal"/>
    <w:link w:val="TextoindependienteCar"/>
    <w:rsid w:val="00A265B7"/>
    <w:pPr>
      <w:widowControl w:val="0"/>
      <w:autoSpaceDE w:val="0"/>
      <w:autoSpaceDN w:val="0"/>
      <w:adjustRightInd w:val="0"/>
      <w:spacing w:before="15"/>
      <w:ind w:left="110"/>
    </w:pPr>
    <w:rPr>
      <w:rFonts w:ascii="Arial" w:hAnsi="Arial" w:cs="Arial"/>
      <w:sz w:val="12"/>
      <w:szCs w:val="12"/>
    </w:rPr>
  </w:style>
  <w:style w:type="character" w:customStyle="1" w:styleId="TextoindependienteCar">
    <w:name w:val="Texto independiente Car"/>
    <w:basedOn w:val="Fuentedeprrafopredeter"/>
    <w:link w:val="Textoindependiente"/>
    <w:rsid w:val="00A265B7"/>
    <w:rPr>
      <w:rFonts w:ascii="Arial" w:eastAsia="Times New Roman" w:hAnsi="Arial" w:cs="Arial"/>
      <w:sz w:val="12"/>
      <w:szCs w:val="12"/>
      <w:lang w:eastAsia="es-ES"/>
    </w:rPr>
  </w:style>
  <w:style w:type="paragraph" w:styleId="Prrafodelista">
    <w:name w:val="List Paragraph"/>
    <w:basedOn w:val="Normal"/>
    <w:uiPriority w:val="34"/>
    <w:qFormat/>
    <w:rsid w:val="00A265B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61703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DD0F5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D0F5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D0F5F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D0F5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D0F5F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D0F5F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0F5F"/>
    <w:rPr>
      <w:rFonts w:ascii="Segoe UI" w:eastAsia="Times New Roman" w:hAnsi="Segoe UI" w:cs="Segoe UI"/>
      <w:sz w:val="18"/>
      <w:szCs w:val="18"/>
      <w:lang w:eastAsia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6906DE"/>
    <w:rPr>
      <w:color w:val="954F72" w:themeColor="followedHyperlink"/>
      <w:u w:val="single"/>
    </w:rPr>
  </w:style>
  <w:style w:type="table" w:styleId="Tablaconcuadrcula">
    <w:name w:val="Table Grid"/>
    <w:basedOn w:val="Tablanormal"/>
    <w:uiPriority w:val="39"/>
    <w:rsid w:val="007B32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39"/>
    <w:rsid w:val="007014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gicc.cantabria.es/proteccion-de-dato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3" Type="http://schemas.openxmlformats.org/officeDocument/2006/relationships/image" Target="media/image3.png"/><Relationship Id="rId7" Type="http://schemas.openxmlformats.org/officeDocument/2006/relationships/image" Target="media/image8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7.jpeg"/><Relationship Id="rId5" Type="http://schemas.openxmlformats.org/officeDocument/2006/relationships/image" Target="media/image6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fm7321\Documents\Plantillas%20personalizadas%20de%20Office\FORMULARIOS\Mod.%20Plantilla%20Formulario%20SOLICITUD%20con%20Registr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Mod. Plantilla Formulario SOLICITUD con Registro</Template>
  <TotalTime>0</TotalTime>
  <Pages>3</Pages>
  <Words>1739</Words>
  <Characters>9569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 Lama Javier</dc:creator>
  <cp:keywords/>
  <dc:description/>
  <cp:lastModifiedBy>de las Cuevas Cortés Ana</cp:lastModifiedBy>
  <cp:revision>2</cp:revision>
  <cp:lastPrinted>2025-07-31T08:41:00Z</cp:lastPrinted>
  <dcterms:created xsi:type="dcterms:W3CDTF">2025-07-31T12:02:00Z</dcterms:created>
  <dcterms:modified xsi:type="dcterms:W3CDTF">2025-07-31T12:02:00Z</dcterms:modified>
</cp:coreProperties>
</file>